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1BA" w:rsidRDefault="003B11BA" w:rsidP="00285644"/>
    <w:p w:rsidR="0041073A" w:rsidRPr="0041073A" w:rsidRDefault="00756C54" w:rsidP="0041073A">
      <w:pPr>
        <w:ind w:left="5760"/>
        <w:rPr>
          <w:rFonts w:ascii="Arial" w:hAnsi="Arial" w:cs="Arial"/>
          <w:sz w:val="22"/>
          <w:szCs w:val="22"/>
        </w:rPr>
      </w:pPr>
      <w:r>
        <w:rPr>
          <w:rFonts w:ascii="Arial" w:hAnsi="Arial" w:cs="Arial"/>
          <w:sz w:val="22"/>
          <w:szCs w:val="22"/>
        </w:rPr>
        <w:t xml:space="preserve">                    </w:t>
      </w:r>
    </w:p>
    <w:p w:rsidR="0041073A" w:rsidRDefault="0041073A" w:rsidP="0041073A"/>
    <w:p w:rsidR="0041073A" w:rsidRPr="0072619C" w:rsidRDefault="0041073A" w:rsidP="0041073A">
      <w:pPr>
        <w:widowControl/>
        <w:jc w:val="center"/>
        <w:rPr>
          <w:rFonts w:ascii="Arial" w:hAnsi="Arial" w:cs="Arial"/>
          <w:b/>
          <w:bCs/>
          <w:snapToGrid/>
          <w:szCs w:val="24"/>
        </w:rPr>
      </w:pPr>
      <w:r w:rsidRPr="0072619C">
        <w:rPr>
          <w:rFonts w:ascii="Arial" w:hAnsi="Arial" w:cs="Arial"/>
          <w:b/>
          <w:bCs/>
          <w:snapToGrid/>
          <w:szCs w:val="24"/>
        </w:rPr>
        <w:t>PARENTAL REQUES</w:t>
      </w:r>
      <w:r>
        <w:rPr>
          <w:rFonts w:ascii="Arial" w:hAnsi="Arial" w:cs="Arial"/>
          <w:b/>
          <w:bCs/>
          <w:snapToGrid/>
          <w:szCs w:val="24"/>
        </w:rPr>
        <w:t>T FOR A CHILD’S ABSENCE FROM SCHOOL</w:t>
      </w:r>
    </w:p>
    <w:p w:rsidR="0041073A" w:rsidRPr="00B52A8F" w:rsidRDefault="0041073A" w:rsidP="0041073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5224"/>
      </w:tblGrid>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Child’s Name</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Date of birth</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Year Group</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Class/form</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Name of person making request &amp; relationship with child</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 xml:space="preserve">Address </w:t>
            </w: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Phone Number</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c>
          <w:tcPr>
            <w:tcW w:w="4219" w:type="dxa"/>
            <w:shd w:val="clear" w:color="auto" w:fill="D9D9D9"/>
          </w:tcPr>
          <w:p w:rsidR="0041073A" w:rsidRPr="00B52A8F" w:rsidRDefault="0041073A" w:rsidP="004D7ACD">
            <w:pPr>
              <w:widowControl/>
              <w:ind w:right="567"/>
              <w:rPr>
                <w:rFonts w:ascii="Arial" w:eastAsia="Calibri" w:hAnsi="Arial" w:cs="Arial"/>
                <w:snapToGrid/>
                <w:sz w:val="20"/>
                <w:lang w:eastAsia="en-GB"/>
              </w:rPr>
            </w:pPr>
            <w:r w:rsidRPr="00B52A8F">
              <w:rPr>
                <w:rFonts w:ascii="Arial" w:eastAsia="Calibri" w:hAnsi="Arial" w:cs="Arial"/>
                <w:snapToGrid/>
                <w:sz w:val="20"/>
                <w:lang w:eastAsia="en-GB"/>
              </w:rPr>
              <w:t>Dates your child will be absent from school</w:t>
            </w:r>
          </w:p>
        </w:tc>
        <w:tc>
          <w:tcPr>
            <w:tcW w:w="5528" w:type="dxa"/>
            <w:shd w:val="clear" w:color="auto" w:fill="auto"/>
          </w:tcPr>
          <w:p w:rsidR="0041073A" w:rsidRPr="00B52A8F" w:rsidRDefault="0041073A" w:rsidP="004D7ACD">
            <w:pPr>
              <w:widowControl/>
              <w:ind w:right="567"/>
              <w:rPr>
                <w:rFonts w:ascii="Arial" w:eastAsia="Calibri" w:hAnsi="Arial" w:cs="Arial"/>
                <w:snapToGrid/>
                <w:sz w:val="20"/>
                <w:lang w:eastAsia="en-GB"/>
              </w:rPr>
            </w:pPr>
          </w:p>
        </w:tc>
      </w:tr>
    </w:tbl>
    <w:p w:rsidR="0041073A" w:rsidRPr="00B52A8F" w:rsidRDefault="0041073A" w:rsidP="0041073A">
      <w:pPr>
        <w:widowControl/>
        <w:ind w:right="567"/>
        <w:jc w:val="center"/>
        <w:rPr>
          <w:rFonts w:ascii="Arial" w:hAnsi="Arial" w:cs="Arial"/>
          <w:snapToGrid/>
          <w:sz w:val="20"/>
          <w:lang w:eastAsia="en-GB"/>
        </w:rPr>
      </w:pPr>
    </w:p>
    <w:p w:rsidR="0041073A" w:rsidRPr="00B52A8F" w:rsidRDefault="0041073A" w:rsidP="0041073A">
      <w:pPr>
        <w:widowControl/>
        <w:ind w:right="567"/>
        <w:jc w:val="both"/>
        <w:rPr>
          <w:rFonts w:ascii="Arial" w:hAnsi="Arial" w:cs="Arial"/>
          <w:snapToGrid/>
          <w:sz w:val="20"/>
          <w:lang w:eastAsia="en-GB"/>
        </w:rPr>
      </w:pPr>
      <w:r w:rsidRPr="00B52A8F">
        <w:rPr>
          <w:rFonts w:ascii="Arial" w:hAnsi="Arial" w:cs="Arial"/>
          <w:snapToGrid/>
          <w:sz w:val="20"/>
          <w:lang w:eastAsia="en-GB"/>
        </w:rPr>
        <w:t>Absences will only be authorised if this request is made in advance of the dates your child will be absent from school AND if the circumstances of the absence are exceptional.  There is no entitlement to take a child out of school for a family holiday.</w:t>
      </w:r>
    </w:p>
    <w:p w:rsidR="0041073A" w:rsidRPr="00B52A8F" w:rsidRDefault="0041073A" w:rsidP="0041073A">
      <w:pPr>
        <w:widowControl/>
        <w:ind w:right="567"/>
        <w:jc w:val="both"/>
        <w:rPr>
          <w:rFonts w:ascii="Arial" w:hAnsi="Arial" w:cs="Arial"/>
          <w:snapToGrid/>
          <w:sz w:val="20"/>
          <w:lang w:eastAsia="en-GB"/>
        </w:rPr>
      </w:pPr>
    </w:p>
    <w:p w:rsidR="0041073A" w:rsidRPr="00B52A8F" w:rsidRDefault="0041073A" w:rsidP="0041073A">
      <w:pPr>
        <w:widowControl/>
        <w:ind w:right="567"/>
        <w:jc w:val="both"/>
        <w:rPr>
          <w:rFonts w:ascii="Arial" w:hAnsi="Arial" w:cs="Arial"/>
          <w:snapToGrid/>
          <w:sz w:val="20"/>
          <w:lang w:eastAsia="en-GB"/>
        </w:rPr>
      </w:pPr>
      <w:r w:rsidRPr="00B52A8F">
        <w:rPr>
          <w:rFonts w:ascii="Arial" w:hAnsi="Arial" w:cs="Arial"/>
          <w:snapToGrid/>
          <w:sz w:val="20"/>
          <w:lang w:eastAsia="en-GB"/>
        </w:rPr>
        <w:t xml:space="preserve">The law states that parents must ensure their children regularly attend school to receive their education.  The head teacher can only authorise absence in exceptional circumstances. Exceptional is likely to be rare, significant, unavoidable and short. </w:t>
      </w:r>
      <w:r>
        <w:rPr>
          <w:rFonts w:ascii="Arial" w:hAnsi="Arial" w:cs="Arial"/>
          <w:snapToGrid/>
          <w:sz w:val="20"/>
          <w:lang w:eastAsia="en-GB"/>
        </w:rPr>
        <w:t xml:space="preserve">This is set out in the </w:t>
      </w:r>
      <w:proofErr w:type="gramStart"/>
      <w:r>
        <w:rPr>
          <w:rFonts w:ascii="Arial" w:hAnsi="Arial" w:cs="Arial"/>
          <w:snapToGrid/>
          <w:sz w:val="20"/>
          <w:lang w:eastAsia="en-GB"/>
        </w:rPr>
        <w:t>School’s</w:t>
      </w:r>
      <w:proofErr w:type="gramEnd"/>
    </w:p>
    <w:p w:rsidR="0041073A" w:rsidRDefault="0041073A" w:rsidP="0041073A">
      <w:pPr>
        <w:widowControl/>
        <w:ind w:right="567"/>
        <w:jc w:val="both"/>
        <w:rPr>
          <w:rFonts w:ascii="Arial" w:hAnsi="Arial" w:cs="Arial"/>
          <w:snapToGrid/>
          <w:sz w:val="20"/>
          <w:lang w:eastAsia="en-GB"/>
        </w:rPr>
      </w:pPr>
      <w:r>
        <w:rPr>
          <w:rFonts w:ascii="Arial" w:hAnsi="Arial" w:cs="Arial"/>
          <w:snapToGrid/>
          <w:sz w:val="20"/>
          <w:lang w:eastAsia="en-GB"/>
        </w:rPr>
        <w:t xml:space="preserve">Attendance Policy, which is available on the website or the office. </w:t>
      </w:r>
      <w:r w:rsidRPr="00B52A8F">
        <w:rPr>
          <w:rFonts w:ascii="Arial" w:hAnsi="Arial" w:cs="Arial"/>
          <w:snapToGrid/>
          <w:sz w:val="20"/>
          <w:lang w:eastAsia="en-GB"/>
        </w:rPr>
        <w:t xml:space="preserve"> </w:t>
      </w:r>
    </w:p>
    <w:p w:rsidR="0041073A" w:rsidRPr="00B52A8F" w:rsidRDefault="0041073A" w:rsidP="0041073A">
      <w:pPr>
        <w:widowControl/>
        <w:ind w:right="567"/>
        <w:jc w:val="both"/>
        <w:rPr>
          <w:rFonts w:ascii="Arial" w:hAnsi="Arial" w:cs="Arial"/>
          <w:snapToGrid/>
          <w:sz w:val="20"/>
          <w:lang w:eastAsia="en-GB"/>
        </w:rPr>
      </w:pPr>
      <w:r w:rsidRPr="00B52A8F">
        <w:rPr>
          <w:rFonts w:ascii="Arial" w:hAnsi="Arial" w:cs="Arial"/>
          <w:snapToGrid/>
          <w:sz w:val="20"/>
          <w:lang w:eastAsia="en-GB"/>
        </w:rPr>
        <w:t xml:space="preserve"> A weeks’ </w:t>
      </w:r>
      <w:r w:rsidR="00C66458">
        <w:rPr>
          <w:rFonts w:ascii="Arial" w:hAnsi="Arial" w:cs="Arial"/>
          <w:snapToGrid/>
          <w:sz w:val="20"/>
          <w:lang w:eastAsia="en-GB"/>
        </w:rPr>
        <w:t xml:space="preserve">absence for holiday and a </w:t>
      </w:r>
      <w:r>
        <w:rPr>
          <w:rFonts w:ascii="Arial" w:hAnsi="Arial" w:cs="Arial"/>
          <w:snapToGrid/>
          <w:sz w:val="20"/>
          <w:lang w:eastAsia="en-GB"/>
        </w:rPr>
        <w:t>weeks (5 days)</w:t>
      </w:r>
      <w:r w:rsidRPr="00B52A8F">
        <w:rPr>
          <w:rFonts w:ascii="Arial" w:hAnsi="Arial" w:cs="Arial"/>
          <w:snapToGrid/>
          <w:sz w:val="20"/>
          <w:lang w:eastAsia="en-GB"/>
        </w:rPr>
        <w:t xml:space="preserve"> absence for illness would give</w:t>
      </w:r>
      <w:r>
        <w:rPr>
          <w:rFonts w:ascii="Arial" w:hAnsi="Arial" w:cs="Arial"/>
          <w:snapToGrid/>
          <w:sz w:val="20"/>
          <w:lang w:eastAsia="en-GB"/>
        </w:rPr>
        <w:t xml:space="preserve"> an attendance figure of 94.7%.</w:t>
      </w:r>
      <w:r w:rsidRPr="00B52A8F">
        <w:rPr>
          <w:rFonts w:ascii="Arial" w:hAnsi="Arial" w:cs="Arial"/>
          <w:snapToGrid/>
          <w:sz w:val="20"/>
          <w:lang w:eastAsia="en-GB"/>
        </w:rPr>
        <w:t xml:space="preserve"> The government c</w:t>
      </w:r>
      <w:r>
        <w:rPr>
          <w:rFonts w:ascii="Arial" w:hAnsi="Arial" w:cs="Arial"/>
          <w:snapToGrid/>
          <w:sz w:val="20"/>
          <w:lang w:eastAsia="en-GB"/>
        </w:rPr>
        <w:t>onsiders attendance</w:t>
      </w:r>
      <w:r w:rsidRPr="00B52A8F">
        <w:rPr>
          <w:rFonts w:ascii="Arial" w:hAnsi="Arial" w:cs="Arial"/>
          <w:snapToGrid/>
          <w:sz w:val="20"/>
          <w:lang w:eastAsia="en-GB"/>
        </w:rPr>
        <w:t xml:space="preserve"> </w:t>
      </w:r>
      <w:r>
        <w:rPr>
          <w:rFonts w:ascii="Arial" w:hAnsi="Arial" w:cs="Arial"/>
          <w:snapToGrid/>
          <w:sz w:val="20"/>
          <w:lang w:eastAsia="en-GB"/>
        </w:rPr>
        <w:t>below 95% unacceptable.</w:t>
      </w:r>
    </w:p>
    <w:p w:rsidR="0041073A" w:rsidRPr="00B52A8F" w:rsidRDefault="0041073A" w:rsidP="0041073A">
      <w:pPr>
        <w:widowControl/>
        <w:ind w:right="567"/>
        <w:jc w:val="both"/>
        <w:rPr>
          <w:rFonts w:ascii="Arial" w:hAnsi="Arial" w:cs="Arial"/>
          <w:snapToGrid/>
          <w:sz w:val="20"/>
          <w:lang w:eastAsia="en-GB"/>
        </w:rPr>
      </w:pPr>
    </w:p>
    <w:p w:rsidR="0041073A" w:rsidRPr="00B52A8F" w:rsidRDefault="0041073A" w:rsidP="0041073A">
      <w:pPr>
        <w:widowControl/>
        <w:ind w:right="567"/>
        <w:jc w:val="both"/>
        <w:rPr>
          <w:rFonts w:ascii="Arial" w:hAnsi="Arial" w:cs="Arial"/>
          <w:snapToGrid/>
          <w:sz w:val="20"/>
          <w:lang w:eastAsia="en-GB"/>
        </w:rPr>
      </w:pPr>
      <w:r w:rsidRPr="00B52A8F">
        <w:rPr>
          <w:rFonts w:ascii="Arial" w:hAnsi="Arial" w:cs="Arial"/>
          <w:snapToGrid/>
          <w:sz w:val="20"/>
          <w:lang w:eastAsia="en-GB"/>
        </w:rPr>
        <w:t xml:space="preserve"> Please note that having already booked a holiday </w:t>
      </w:r>
      <w:proofErr w:type="gramStart"/>
      <w:r w:rsidRPr="00B52A8F">
        <w:rPr>
          <w:rFonts w:ascii="Arial" w:hAnsi="Arial" w:cs="Arial"/>
          <w:snapToGrid/>
          <w:sz w:val="20"/>
          <w:lang w:eastAsia="en-GB"/>
        </w:rPr>
        <w:t>will not be considered</w:t>
      </w:r>
      <w:proofErr w:type="gramEnd"/>
      <w:r w:rsidRPr="00B52A8F">
        <w:rPr>
          <w:rFonts w:ascii="Arial" w:hAnsi="Arial" w:cs="Arial"/>
          <w:snapToGrid/>
          <w:sz w:val="20"/>
          <w:lang w:eastAsia="en-GB"/>
        </w:rPr>
        <w:t xml:space="preserve"> as a good reason for term time absence.  In relation to ‘unavoidable’ absence, the head teacher will consider whether the event </w:t>
      </w:r>
      <w:proofErr w:type="gramStart"/>
      <w:r w:rsidRPr="00B52A8F">
        <w:rPr>
          <w:rFonts w:ascii="Arial" w:hAnsi="Arial" w:cs="Arial"/>
          <w:snapToGrid/>
          <w:sz w:val="20"/>
          <w:lang w:eastAsia="en-GB"/>
        </w:rPr>
        <w:t>could have reasonably been scheduled</w:t>
      </w:r>
      <w:proofErr w:type="gramEnd"/>
      <w:r w:rsidRPr="00B52A8F">
        <w:rPr>
          <w:rFonts w:ascii="Arial" w:hAnsi="Arial" w:cs="Arial"/>
          <w:snapToGrid/>
          <w:sz w:val="20"/>
          <w:lang w:eastAsia="en-GB"/>
        </w:rPr>
        <w:t xml:space="preserve"> at another time. Issues of cost </w:t>
      </w:r>
      <w:proofErr w:type="gramStart"/>
      <w:r w:rsidRPr="00B52A8F">
        <w:rPr>
          <w:rFonts w:ascii="Arial" w:hAnsi="Arial" w:cs="Arial"/>
          <w:snapToGrid/>
          <w:sz w:val="20"/>
          <w:lang w:eastAsia="en-GB"/>
        </w:rPr>
        <w:t>will not be considered</w:t>
      </w:r>
      <w:proofErr w:type="gramEnd"/>
      <w:r w:rsidRPr="00B52A8F">
        <w:rPr>
          <w:rFonts w:ascii="Arial" w:hAnsi="Arial" w:cs="Arial"/>
          <w:snapToGrid/>
          <w:sz w:val="20"/>
          <w:lang w:eastAsia="en-GB"/>
        </w:rPr>
        <w:t xml:space="preserve"> as an exceptional reason.</w:t>
      </w:r>
    </w:p>
    <w:p w:rsidR="0041073A" w:rsidRPr="00B52A8F" w:rsidRDefault="0041073A" w:rsidP="0041073A">
      <w:pPr>
        <w:widowControl/>
        <w:ind w:right="567"/>
        <w:jc w:val="both"/>
        <w:rPr>
          <w:rFonts w:ascii="Arial" w:hAnsi="Arial" w:cs="Arial"/>
          <w:snapToGrid/>
          <w:sz w:val="20"/>
          <w:lang w:eastAsia="en-GB"/>
        </w:rPr>
      </w:pPr>
    </w:p>
    <w:p w:rsidR="0041073A" w:rsidRPr="00B52A8F" w:rsidRDefault="0041073A" w:rsidP="0041073A">
      <w:pPr>
        <w:widowControl/>
        <w:ind w:right="567"/>
        <w:jc w:val="both"/>
        <w:rPr>
          <w:rFonts w:ascii="Arial" w:hAnsi="Arial" w:cs="Arial"/>
          <w:snapToGrid/>
          <w:sz w:val="20"/>
          <w:lang w:eastAsia="en-GB"/>
        </w:rPr>
      </w:pPr>
      <w:r>
        <w:rPr>
          <w:rFonts w:ascii="Arial" w:hAnsi="Arial" w:cs="Arial"/>
          <w:snapToGrid/>
          <w:sz w:val="20"/>
          <w:lang w:eastAsia="en-GB"/>
        </w:rPr>
        <w:t>If you consider the circumstances of your request to be exceptional please set these out below.</w:t>
      </w:r>
    </w:p>
    <w:p w:rsidR="0041073A" w:rsidRPr="00B52A8F" w:rsidRDefault="0041073A" w:rsidP="0041073A">
      <w:pPr>
        <w:widowControl/>
        <w:ind w:right="567"/>
        <w:jc w:val="both"/>
        <w:rPr>
          <w:rFonts w:ascii="Arial" w:hAnsi="Arial" w:cs="Arial"/>
          <w:snapToGrid/>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8"/>
      </w:tblGrid>
      <w:tr w:rsidR="0041073A" w:rsidRPr="00B52A8F" w:rsidTr="004D7ACD">
        <w:trPr>
          <w:trHeight w:val="229"/>
        </w:trPr>
        <w:tc>
          <w:tcPr>
            <w:tcW w:w="8218" w:type="dxa"/>
            <w:shd w:val="clear" w:color="auto" w:fill="D9D9D9"/>
          </w:tcPr>
          <w:p w:rsidR="0041073A" w:rsidRPr="00B52A8F" w:rsidRDefault="0041073A" w:rsidP="004D7ACD">
            <w:pPr>
              <w:widowControl/>
              <w:ind w:right="567"/>
              <w:rPr>
                <w:rFonts w:ascii="Arial" w:eastAsia="Calibri" w:hAnsi="Arial" w:cs="Arial"/>
                <w:snapToGrid/>
                <w:sz w:val="20"/>
                <w:lang w:eastAsia="en-GB"/>
              </w:rPr>
            </w:pPr>
          </w:p>
        </w:tc>
      </w:tr>
      <w:tr w:rsidR="0041073A" w:rsidRPr="00B52A8F" w:rsidTr="004D7ACD">
        <w:trPr>
          <w:trHeight w:val="1620"/>
        </w:trPr>
        <w:tc>
          <w:tcPr>
            <w:tcW w:w="8218" w:type="dxa"/>
            <w:shd w:val="clear" w:color="auto" w:fill="auto"/>
          </w:tcPr>
          <w:p w:rsidR="0041073A" w:rsidRPr="00B52A8F" w:rsidRDefault="0041073A" w:rsidP="004D7ACD">
            <w:pPr>
              <w:widowControl/>
              <w:ind w:right="567"/>
              <w:rPr>
                <w:rFonts w:ascii="Arial" w:eastAsia="Calibri" w:hAnsi="Arial" w:cs="Arial"/>
                <w:snapToGrid/>
                <w:sz w:val="20"/>
                <w:lang w:eastAsia="en-GB"/>
              </w:rPr>
            </w:pPr>
            <w:bookmarkStart w:id="0" w:name="_GoBack"/>
            <w:bookmarkEnd w:id="0"/>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p w:rsidR="0041073A" w:rsidRPr="00B52A8F" w:rsidRDefault="0041073A" w:rsidP="004D7ACD">
            <w:pPr>
              <w:widowControl/>
              <w:ind w:right="567"/>
              <w:rPr>
                <w:rFonts w:ascii="Arial" w:eastAsia="Calibri" w:hAnsi="Arial" w:cs="Arial"/>
                <w:snapToGrid/>
                <w:sz w:val="20"/>
                <w:lang w:eastAsia="en-GB"/>
              </w:rPr>
            </w:pPr>
          </w:p>
        </w:tc>
      </w:tr>
    </w:tbl>
    <w:p w:rsidR="0041073A" w:rsidRDefault="0041073A" w:rsidP="0041073A">
      <w:pPr>
        <w:widowControl/>
        <w:ind w:right="567"/>
        <w:rPr>
          <w:rFonts w:ascii="Arial" w:hAnsi="Arial" w:cs="Arial"/>
          <w:snapToGrid/>
          <w:sz w:val="20"/>
          <w:lang w:eastAsia="en-GB"/>
        </w:rPr>
      </w:pPr>
    </w:p>
    <w:p w:rsidR="0041073A"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Declaration</w:t>
      </w: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 xml:space="preserve">I confirm that the information I have given on this form is true.  </w:t>
      </w:r>
    </w:p>
    <w:p w:rsidR="0041073A" w:rsidRPr="00B52A8F"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snapToGrid/>
          <w:sz w:val="20"/>
          <w:lang w:eastAsia="en-GB"/>
        </w:rPr>
      </w:pPr>
      <w:r>
        <w:rPr>
          <w:rFonts w:ascii="Arial" w:hAnsi="Arial" w:cs="Arial"/>
          <w:snapToGrid/>
          <w:sz w:val="20"/>
          <w:lang w:eastAsia="en-GB"/>
        </w:rPr>
        <w:t xml:space="preserve">I understand that if I take my child out of school for any reason not agreed as “exceptional”, </w:t>
      </w:r>
      <w:r w:rsidRPr="00B52A8F">
        <w:rPr>
          <w:rFonts w:ascii="Arial" w:hAnsi="Arial" w:cs="Arial"/>
          <w:snapToGrid/>
          <w:sz w:val="20"/>
          <w:lang w:eastAsia="en-GB"/>
        </w:rPr>
        <w:t xml:space="preserve">my child’s attendance </w:t>
      </w:r>
      <w:proofErr w:type="gramStart"/>
      <w:r w:rsidRPr="00B52A8F">
        <w:rPr>
          <w:rFonts w:ascii="Arial" w:hAnsi="Arial" w:cs="Arial"/>
          <w:snapToGrid/>
          <w:sz w:val="20"/>
          <w:lang w:eastAsia="en-GB"/>
        </w:rPr>
        <w:t>will be recorded</w:t>
      </w:r>
      <w:proofErr w:type="gramEnd"/>
      <w:r w:rsidRPr="00B52A8F">
        <w:rPr>
          <w:rFonts w:ascii="Arial" w:hAnsi="Arial" w:cs="Arial"/>
          <w:snapToGrid/>
          <w:sz w:val="20"/>
          <w:lang w:eastAsia="en-GB"/>
        </w:rPr>
        <w:t xml:space="preserve"> as an unauthorised absence. </w:t>
      </w:r>
    </w:p>
    <w:p w:rsidR="0041073A" w:rsidRPr="00B52A8F"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b/>
          <w:snapToGrid/>
          <w:sz w:val="20"/>
          <w:lang w:eastAsia="en-GB"/>
        </w:rPr>
      </w:pPr>
      <w:r w:rsidRPr="00B52A8F">
        <w:rPr>
          <w:rFonts w:ascii="Arial" w:hAnsi="Arial" w:cs="Arial"/>
          <w:b/>
          <w:snapToGrid/>
          <w:sz w:val="20"/>
          <w:lang w:eastAsia="en-GB"/>
        </w:rPr>
        <w:t>I understand that I must ensure my child attends school regularly and that failing to d</w:t>
      </w:r>
      <w:r>
        <w:rPr>
          <w:rFonts w:ascii="Arial" w:hAnsi="Arial" w:cs="Arial"/>
          <w:b/>
          <w:snapToGrid/>
          <w:sz w:val="20"/>
          <w:lang w:eastAsia="en-GB"/>
        </w:rPr>
        <w:t>o so</w:t>
      </w:r>
      <w:r w:rsidRPr="00B52A8F">
        <w:rPr>
          <w:rFonts w:ascii="Arial" w:hAnsi="Arial" w:cs="Arial"/>
          <w:b/>
          <w:snapToGrid/>
          <w:sz w:val="20"/>
          <w:lang w:eastAsia="en-GB"/>
        </w:rPr>
        <w:t xml:space="preserve"> may result in legal proceedings </w:t>
      </w:r>
      <w:proofErr w:type="gramStart"/>
      <w:r w:rsidRPr="00B52A8F">
        <w:rPr>
          <w:rFonts w:ascii="Arial" w:hAnsi="Arial" w:cs="Arial"/>
          <w:b/>
          <w:snapToGrid/>
          <w:sz w:val="20"/>
          <w:lang w:eastAsia="en-GB"/>
        </w:rPr>
        <w:t>being taken</w:t>
      </w:r>
      <w:proofErr w:type="gramEnd"/>
      <w:r w:rsidRPr="00B52A8F">
        <w:rPr>
          <w:rFonts w:ascii="Arial" w:hAnsi="Arial" w:cs="Arial"/>
          <w:b/>
          <w:snapToGrid/>
          <w:sz w:val="20"/>
          <w:lang w:eastAsia="en-GB"/>
        </w:rPr>
        <w:t xml:space="preserve"> against me, either through a Penalty Notice or by prosecution in the Magistrates’ Court. </w:t>
      </w:r>
    </w:p>
    <w:p w:rsidR="0041073A" w:rsidRPr="00B52A8F" w:rsidRDefault="0041073A" w:rsidP="0041073A">
      <w:pPr>
        <w:widowControl/>
        <w:ind w:right="567"/>
        <w:rPr>
          <w:rFonts w:ascii="Arial" w:hAnsi="Arial" w:cs="Arial"/>
          <w:b/>
          <w:snapToGrid/>
          <w:sz w:val="20"/>
          <w:lang w:eastAsia="en-GB"/>
        </w:rPr>
      </w:pPr>
    </w:p>
    <w:p w:rsidR="0041073A" w:rsidRPr="00B52A8F"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Signed</w:t>
      </w:r>
      <w:proofErr w:type="gramStart"/>
      <w:r w:rsidRPr="00B52A8F">
        <w:rPr>
          <w:rFonts w:ascii="Arial" w:hAnsi="Arial" w:cs="Arial"/>
          <w:snapToGrid/>
          <w:sz w:val="20"/>
          <w:lang w:eastAsia="en-GB"/>
        </w:rPr>
        <w:t>:………………………………………………………………</w:t>
      </w:r>
      <w:proofErr w:type="gramEnd"/>
      <w:r w:rsidRPr="00B52A8F">
        <w:rPr>
          <w:rFonts w:ascii="Arial" w:hAnsi="Arial" w:cs="Arial"/>
          <w:snapToGrid/>
          <w:sz w:val="20"/>
          <w:lang w:eastAsia="en-GB"/>
        </w:rPr>
        <w:tab/>
        <w:t>Date: ………………..</w:t>
      </w: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(Parent/Carer)</w:t>
      </w:r>
    </w:p>
    <w:p w:rsidR="0041073A" w:rsidRPr="00B52A8F"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Full Name</w:t>
      </w:r>
      <w:proofErr w:type="gramStart"/>
      <w:r w:rsidRPr="00B52A8F">
        <w:rPr>
          <w:rFonts w:ascii="Arial" w:hAnsi="Arial" w:cs="Arial"/>
          <w:snapToGrid/>
          <w:sz w:val="20"/>
          <w:lang w:eastAsia="en-GB"/>
        </w:rPr>
        <w:t>:…………………………………………………………………………….</w:t>
      </w:r>
      <w:proofErr w:type="gramEnd"/>
    </w:p>
    <w:p w:rsidR="0041073A" w:rsidRPr="00B52A8F" w:rsidRDefault="0041073A" w:rsidP="0041073A">
      <w:pPr>
        <w:widowControl/>
        <w:ind w:right="567"/>
        <w:rPr>
          <w:rFonts w:ascii="Arial" w:hAnsi="Arial" w:cs="Arial"/>
          <w:snapToGrid/>
          <w:sz w:val="20"/>
          <w:lang w:eastAsia="en-GB"/>
        </w:rPr>
      </w:pPr>
    </w:p>
    <w:p w:rsidR="0041073A" w:rsidRPr="00B52A8F" w:rsidRDefault="0041073A" w:rsidP="0041073A">
      <w:pPr>
        <w:widowControl/>
        <w:ind w:right="567"/>
        <w:rPr>
          <w:rFonts w:ascii="Arial" w:hAnsi="Arial" w:cs="Arial"/>
          <w:snapToGrid/>
          <w:sz w:val="20"/>
          <w:lang w:eastAsia="en-GB"/>
        </w:rPr>
      </w:pPr>
      <w:r w:rsidRPr="00B52A8F">
        <w:rPr>
          <w:rFonts w:ascii="Arial" w:hAnsi="Arial" w:cs="Arial"/>
          <w:snapToGrid/>
          <w:sz w:val="20"/>
          <w:lang w:eastAsia="en-GB"/>
        </w:rPr>
        <w:t xml:space="preserve">Unless further information is required, a decision </w:t>
      </w:r>
      <w:proofErr w:type="gramStart"/>
      <w:r w:rsidRPr="00B52A8F">
        <w:rPr>
          <w:rFonts w:ascii="Arial" w:hAnsi="Arial" w:cs="Arial"/>
          <w:snapToGrid/>
          <w:sz w:val="20"/>
          <w:lang w:eastAsia="en-GB"/>
        </w:rPr>
        <w:t>will be sent</w:t>
      </w:r>
      <w:proofErr w:type="gramEnd"/>
      <w:r w:rsidRPr="00B52A8F">
        <w:rPr>
          <w:rFonts w:ascii="Arial" w:hAnsi="Arial" w:cs="Arial"/>
          <w:snapToGrid/>
          <w:sz w:val="20"/>
          <w:lang w:eastAsia="en-GB"/>
        </w:rPr>
        <w:t xml:space="preserve"> to you within 5 school days.</w:t>
      </w:r>
    </w:p>
    <w:p w:rsidR="0041073A" w:rsidRPr="00B52A8F" w:rsidRDefault="0041073A" w:rsidP="0041073A">
      <w:pPr>
        <w:widowControl/>
        <w:pBdr>
          <w:bottom w:val="single" w:sz="6" w:space="1" w:color="auto"/>
        </w:pBdr>
        <w:tabs>
          <w:tab w:val="left" w:pos="5715"/>
        </w:tabs>
        <w:rPr>
          <w:rFonts w:ascii="Arial" w:hAnsi="Arial" w:cs="Arial"/>
          <w:b/>
          <w:bCs/>
          <w:snapToGrid/>
          <w:sz w:val="20"/>
          <w:lang w:eastAsia="en-GB"/>
        </w:rPr>
      </w:pPr>
    </w:p>
    <w:p w:rsidR="0041073A" w:rsidRPr="00B52A8F" w:rsidRDefault="0041073A" w:rsidP="0041073A">
      <w:pPr>
        <w:keepNext/>
        <w:widowControl/>
        <w:outlineLvl w:val="1"/>
        <w:rPr>
          <w:rFonts w:ascii="Arial" w:hAnsi="Arial" w:cs="Arial"/>
          <w:b/>
          <w:snapToGrid/>
          <w:sz w:val="20"/>
          <w:u w:val="single"/>
        </w:rPr>
      </w:pPr>
      <w:r w:rsidRPr="00B52A8F">
        <w:rPr>
          <w:rFonts w:ascii="Arial" w:hAnsi="Arial" w:cs="Arial"/>
          <w:b/>
          <w:snapToGrid/>
          <w:sz w:val="20"/>
          <w:u w:val="single"/>
        </w:rPr>
        <w:t xml:space="preserve">SCHOOL USE ONLY                    </w:t>
      </w:r>
    </w:p>
    <w:p w:rsidR="0041073A" w:rsidRPr="00B52A8F" w:rsidRDefault="0041073A" w:rsidP="0041073A">
      <w:pPr>
        <w:keepNext/>
        <w:widowControl/>
        <w:jc w:val="center"/>
        <w:outlineLvl w:val="1"/>
        <w:rPr>
          <w:rFonts w:ascii="Arial" w:hAnsi="Arial" w:cs="Arial"/>
          <w:b/>
          <w:snapToGrid/>
          <w:sz w:val="20"/>
        </w:rPr>
      </w:pPr>
      <w:r w:rsidRPr="00B52A8F">
        <w:rPr>
          <w:rFonts w:ascii="Arial" w:hAnsi="Arial" w:cs="Arial"/>
          <w:b/>
          <w:snapToGrid/>
          <w:sz w:val="20"/>
        </w:rPr>
        <w:t>ATTENDANCE HISTORY</w:t>
      </w:r>
    </w:p>
    <w:p w:rsidR="0041073A" w:rsidRPr="00B52A8F" w:rsidRDefault="0041073A" w:rsidP="0041073A">
      <w:pPr>
        <w:widowControl/>
        <w:tabs>
          <w:tab w:val="left" w:pos="5715"/>
        </w:tabs>
        <w:rPr>
          <w:rFonts w:ascii="Arial" w:hAnsi="Arial" w:cs="Arial"/>
          <w:b/>
          <w:bCs/>
          <w:snapToGrid/>
          <w:sz w:val="20"/>
          <w:u w:val="single"/>
          <w:lang w:eastAsia="en-GB"/>
        </w:rPr>
      </w:pPr>
      <w:r w:rsidRPr="00B52A8F">
        <w:rPr>
          <w:rFonts w:ascii="Arial" w:hAnsi="Arial" w:cs="Arial"/>
          <w:b/>
          <w:bCs/>
          <w:noProof/>
          <w:snapToGrid/>
          <w:sz w:val="20"/>
          <w:lang w:eastAsia="en-GB"/>
        </w:rPr>
        <mc:AlternateContent>
          <mc:Choice Requires="wps">
            <w:drawing>
              <wp:anchor distT="0" distB="0" distL="114300" distR="114300" simplePos="0" relativeHeight="251654144" behindDoc="0" locked="0" layoutInCell="1" allowOverlap="1" wp14:anchorId="3284895A" wp14:editId="21962281">
                <wp:simplePos x="0" y="0"/>
                <wp:positionH relativeFrom="column">
                  <wp:posOffset>2997200</wp:posOffset>
                </wp:positionH>
                <wp:positionV relativeFrom="paragraph">
                  <wp:posOffset>95250</wp:posOffset>
                </wp:positionV>
                <wp:extent cx="379095" cy="289560"/>
                <wp:effectExtent l="6350" t="6985" r="508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8956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4895A" id="_x0000_t202" coordsize="21600,21600" o:spt="202" path="m,l,21600r21600,l21600,xe">
                <v:stroke joinstyle="miter"/>
                <v:path gradientshapeok="t" o:connecttype="rect"/>
              </v:shapetype>
              <v:shape id="Text Box 5" o:spid="_x0000_s1026" type="#_x0000_t202" style="position:absolute;margin-left:236pt;margin-top:7.5pt;width:29.85pt;height: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">
                <v:textbox>
                  <w:txbxContent>
                    <w:p w:rsidR="0041073A" w:rsidRDefault="0041073A" w:rsidP="0041073A">
                      <w:pPr>
                        <w:rPr>
                          <w:sz w:val="23"/>
                          <w:szCs w:val="23"/>
                        </w:rPr>
                      </w:pPr>
                    </w:p>
                  </w:txbxContent>
                </v:textbox>
              </v:shape>
            </w:pict>
          </mc:Fallback>
        </mc:AlternateContent>
      </w:r>
      <w:r w:rsidRPr="00B52A8F">
        <w:rPr>
          <w:rFonts w:ascii="Arial" w:hAnsi="Arial" w:cs="Arial"/>
          <w:b/>
          <w:bCs/>
          <w:noProof/>
          <w:snapToGrid/>
          <w:sz w:val="20"/>
          <w:lang w:eastAsia="en-GB"/>
        </w:rPr>
        <mc:AlternateContent>
          <mc:Choice Requires="wps">
            <w:drawing>
              <wp:anchor distT="0" distB="0" distL="114300" distR="114300" simplePos="0" relativeHeight="251655168" behindDoc="0" locked="0" layoutInCell="1" allowOverlap="1" wp14:anchorId="17B67C6B" wp14:editId="4ECFC845">
                <wp:simplePos x="0" y="0"/>
                <wp:positionH relativeFrom="column">
                  <wp:posOffset>6043295</wp:posOffset>
                </wp:positionH>
                <wp:positionV relativeFrom="paragraph">
                  <wp:posOffset>95250</wp:posOffset>
                </wp:positionV>
                <wp:extent cx="317500" cy="289560"/>
                <wp:effectExtent l="13970" t="6985" r="1143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956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7C6B" id="Text Box 6" o:spid="_x0000_s1027" type="#_x0000_t202" style="position:absolute;margin-left:475.85pt;margin-top:7.5pt;width:25pt;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4VKwIAAFY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">
                <v:textbox>
                  <w:txbxContent>
                    <w:p w:rsidR="0041073A" w:rsidRDefault="0041073A" w:rsidP="0041073A">
                      <w:pPr>
                        <w:rPr>
                          <w:sz w:val="23"/>
                          <w:szCs w:val="23"/>
                        </w:rPr>
                      </w:pPr>
                    </w:p>
                  </w:txbxContent>
                </v:textbox>
              </v:shape>
            </w:pict>
          </mc:Fallback>
        </mc:AlternateContent>
      </w:r>
    </w:p>
    <w:p w:rsidR="0041073A" w:rsidRPr="00B52A8F" w:rsidRDefault="0041073A" w:rsidP="0041073A">
      <w:pPr>
        <w:widowControl/>
        <w:tabs>
          <w:tab w:val="left" w:pos="5715"/>
        </w:tabs>
        <w:rPr>
          <w:rFonts w:ascii="Arial" w:hAnsi="Arial" w:cs="Arial"/>
          <w:b/>
          <w:bCs/>
          <w:snapToGrid/>
          <w:sz w:val="20"/>
          <w:lang w:eastAsia="en-GB"/>
        </w:rPr>
      </w:pPr>
      <w:r w:rsidRPr="00B52A8F">
        <w:rPr>
          <w:rFonts w:ascii="Arial" w:hAnsi="Arial" w:cs="Arial"/>
          <w:b/>
          <w:bCs/>
          <w:snapToGrid/>
          <w:sz w:val="20"/>
          <w:lang w:eastAsia="en-GB"/>
        </w:rPr>
        <w:t xml:space="preserve">Previous days authorised absence this year              </w:t>
      </w:r>
      <w:r>
        <w:rPr>
          <w:rFonts w:ascii="Arial" w:hAnsi="Arial" w:cs="Arial"/>
          <w:b/>
          <w:bCs/>
          <w:snapToGrid/>
          <w:sz w:val="20"/>
          <w:lang w:eastAsia="en-GB"/>
        </w:rPr>
        <w:t>Pre   S</w:t>
      </w:r>
      <w:r w:rsidRPr="00B52A8F">
        <w:rPr>
          <w:rFonts w:ascii="Arial" w:hAnsi="Arial" w:cs="Arial"/>
          <w:b/>
          <w:bCs/>
          <w:snapToGrid/>
          <w:sz w:val="20"/>
          <w:lang w:eastAsia="en-GB"/>
        </w:rPr>
        <w:t xml:space="preserve">ickness days this year </w:t>
      </w:r>
    </w:p>
    <w:p w:rsidR="0041073A" w:rsidRPr="00B52A8F" w:rsidRDefault="0041073A" w:rsidP="0041073A">
      <w:pPr>
        <w:widowControl/>
        <w:tabs>
          <w:tab w:val="left" w:pos="5715"/>
        </w:tabs>
        <w:rPr>
          <w:rFonts w:ascii="Arial" w:hAnsi="Arial" w:cs="Arial"/>
          <w:b/>
          <w:bCs/>
          <w:snapToGrid/>
          <w:sz w:val="20"/>
          <w:lang w:eastAsia="en-GB"/>
        </w:rPr>
      </w:pPr>
      <w:r w:rsidRPr="00B52A8F">
        <w:rPr>
          <w:rFonts w:ascii="Arial" w:hAnsi="Arial" w:cs="Arial"/>
          <w:noProof/>
          <w:snapToGrid/>
          <w:sz w:val="20"/>
          <w:lang w:eastAsia="en-GB"/>
        </w:rPr>
        <mc:AlternateContent>
          <mc:Choice Requires="wps">
            <w:drawing>
              <wp:anchor distT="0" distB="0" distL="114300" distR="114300" simplePos="0" relativeHeight="251662336" behindDoc="0" locked="0" layoutInCell="1" allowOverlap="1" wp14:anchorId="1442F023" wp14:editId="670325DC">
                <wp:simplePos x="0" y="0"/>
                <wp:positionH relativeFrom="column">
                  <wp:posOffset>2279650</wp:posOffset>
                </wp:positionH>
                <wp:positionV relativeFrom="paragraph">
                  <wp:posOffset>45720</wp:posOffset>
                </wp:positionV>
                <wp:extent cx="474345" cy="372745"/>
                <wp:effectExtent l="12700" t="10795" r="825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72745"/>
                        </a:xfrm>
                        <a:prstGeom prst="rect">
                          <a:avLst/>
                        </a:prstGeom>
                        <a:solidFill>
                          <a:srgbClr val="FFFFFF"/>
                        </a:solidFill>
                        <a:ln w="9525">
                          <a:solidFill>
                            <a:srgbClr val="000000"/>
                          </a:solidFill>
                          <a:miter lim="800000"/>
                          <a:headEnd/>
                          <a:tailEnd/>
                        </a:ln>
                      </wps:spPr>
                      <wps:txbx>
                        <w:txbxContent>
                          <w:p w:rsidR="0041073A" w:rsidRDefault="0041073A" w:rsidP="004107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2F023" id="Text Box 7" o:spid="_x0000_s1028" type="#_x0000_t202" style="position:absolute;margin-left:179.5pt;margin-top:3.6pt;width:37.35pt;height: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">
                <v:textbox>
                  <w:txbxContent>
                    <w:p w:rsidR="0041073A" w:rsidRDefault="0041073A" w:rsidP="0041073A"/>
                  </w:txbxContent>
                </v:textbox>
              </v:shape>
            </w:pict>
          </mc:Fallback>
        </mc:AlternateContent>
      </w:r>
    </w:p>
    <w:p w:rsidR="0041073A" w:rsidRPr="00B52A8F" w:rsidRDefault="0041073A" w:rsidP="0041073A">
      <w:pPr>
        <w:widowControl/>
        <w:tabs>
          <w:tab w:val="left" w:pos="5160"/>
        </w:tabs>
        <w:rPr>
          <w:rFonts w:ascii="Arial" w:hAnsi="Arial" w:cs="Arial"/>
          <w:b/>
          <w:bCs/>
          <w:snapToGrid/>
          <w:sz w:val="20"/>
          <w:lang w:eastAsia="en-GB"/>
        </w:rPr>
      </w:pPr>
      <w:r w:rsidRPr="00B52A8F">
        <w:rPr>
          <w:rFonts w:ascii="Arial" w:hAnsi="Arial" w:cs="Arial"/>
          <w:b/>
          <w:bCs/>
          <w:snapToGrid/>
          <w:sz w:val="20"/>
          <w:lang w:eastAsia="en-GB"/>
        </w:rPr>
        <w:t xml:space="preserve">% attendance to date this year                                  Attendance in previous years__________    </w:t>
      </w:r>
    </w:p>
    <w:p w:rsidR="0041073A" w:rsidRPr="00B52A8F" w:rsidRDefault="0041073A" w:rsidP="0041073A">
      <w:pPr>
        <w:widowControl/>
        <w:pBdr>
          <w:bottom w:val="single" w:sz="6" w:space="1" w:color="auto"/>
        </w:pBdr>
        <w:tabs>
          <w:tab w:val="left" w:pos="5160"/>
        </w:tabs>
        <w:rPr>
          <w:rFonts w:ascii="Arial" w:hAnsi="Arial" w:cs="Arial"/>
          <w:b/>
          <w:bCs/>
          <w:snapToGrid/>
          <w:sz w:val="20"/>
          <w:lang w:eastAsia="en-GB"/>
        </w:rPr>
      </w:pPr>
    </w:p>
    <w:p w:rsidR="0041073A" w:rsidRPr="00B52A8F" w:rsidRDefault="0041073A" w:rsidP="0041073A">
      <w:pPr>
        <w:widowControl/>
        <w:rPr>
          <w:rFonts w:ascii="Arial" w:hAnsi="Arial" w:cs="Arial"/>
          <w:snapToGrid/>
          <w:sz w:val="20"/>
          <w:lang w:eastAsia="en-GB"/>
        </w:rPr>
      </w:pPr>
      <w:r w:rsidRPr="00B52A8F">
        <w:rPr>
          <w:rFonts w:ascii="Arial" w:hAnsi="Arial" w:cs="Arial"/>
          <w:snapToGrid/>
          <w:sz w:val="20"/>
          <w:lang w:eastAsia="en-GB"/>
        </w:rPr>
        <w:t>Child’s Name:</w:t>
      </w:r>
      <w:r w:rsidRPr="00B52A8F">
        <w:rPr>
          <w:rFonts w:ascii="Arial" w:hAnsi="Arial" w:cs="Arial"/>
          <w:snapToGrid/>
          <w:sz w:val="20"/>
          <w:lang w:eastAsia="en-GB"/>
        </w:rPr>
        <w:tab/>
      </w:r>
      <w:r w:rsidRPr="00B52A8F">
        <w:rPr>
          <w:rFonts w:ascii="Arial" w:hAnsi="Arial" w:cs="Arial"/>
          <w:snapToGrid/>
          <w:sz w:val="20"/>
          <w:lang w:eastAsia="en-GB"/>
        </w:rPr>
        <w:tab/>
      </w:r>
      <w:r w:rsidRPr="00B52A8F">
        <w:rPr>
          <w:rFonts w:ascii="Arial" w:hAnsi="Arial" w:cs="Arial"/>
          <w:snapToGrid/>
          <w:sz w:val="20"/>
          <w:lang w:eastAsia="en-GB"/>
        </w:rPr>
        <w:tab/>
        <w:t xml:space="preserve">            Dates requested as absence from learning:</w:t>
      </w:r>
    </w:p>
    <w:p w:rsidR="0041073A" w:rsidRPr="00B52A8F" w:rsidRDefault="0041073A" w:rsidP="0041073A">
      <w:pPr>
        <w:widowControl/>
        <w:tabs>
          <w:tab w:val="left" w:pos="5160"/>
        </w:tabs>
        <w:rPr>
          <w:rFonts w:ascii="Arial" w:hAnsi="Arial" w:cs="Arial"/>
          <w:b/>
          <w:bCs/>
          <w:snapToGrid/>
          <w:sz w:val="20"/>
          <w:lang w:eastAsia="en-GB"/>
        </w:rPr>
      </w:pPr>
      <w:r w:rsidRPr="00B52A8F">
        <w:rPr>
          <w:rFonts w:ascii="Arial" w:hAnsi="Arial" w:cs="Arial"/>
          <w:b/>
          <w:bCs/>
          <w:noProof/>
          <w:snapToGrid/>
          <w:sz w:val="20"/>
          <w:lang w:eastAsia="en-GB"/>
        </w:rPr>
        <mc:AlternateContent>
          <mc:Choice Requires="wps">
            <w:drawing>
              <wp:anchor distT="0" distB="0" distL="114300" distR="114300" simplePos="0" relativeHeight="251657216" behindDoc="0" locked="0" layoutInCell="1" allowOverlap="1" wp14:anchorId="7ED05D22" wp14:editId="1A91D6FE">
                <wp:simplePos x="0" y="0"/>
                <wp:positionH relativeFrom="column">
                  <wp:posOffset>2857500</wp:posOffset>
                </wp:positionH>
                <wp:positionV relativeFrom="paragraph">
                  <wp:posOffset>122555</wp:posOffset>
                </wp:positionV>
                <wp:extent cx="2971800" cy="228600"/>
                <wp:effectExtent l="9525" t="5080" r="952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5D22" id="Text Box 11" o:spid="_x0000_s1029" type="#_x0000_t202" style="position:absolute;margin-left:225pt;margin-top:9.65pt;width:234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">
                <v:textbox>
                  <w:txbxContent>
                    <w:p w:rsidR="0041073A" w:rsidRDefault="0041073A" w:rsidP="0041073A">
                      <w:pPr>
                        <w:rPr>
                          <w:sz w:val="23"/>
                          <w:szCs w:val="23"/>
                        </w:rPr>
                      </w:pPr>
                    </w:p>
                  </w:txbxContent>
                </v:textbox>
              </v:shape>
            </w:pict>
          </mc:Fallback>
        </mc:AlternateContent>
      </w:r>
      <w:r w:rsidRPr="00B52A8F">
        <w:rPr>
          <w:rFonts w:ascii="Arial" w:hAnsi="Arial" w:cs="Arial"/>
          <w:b/>
          <w:bCs/>
          <w:noProof/>
          <w:snapToGrid/>
          <w:sz w:val="20"/>
          <w:lang w:eastAsia="en-GB"/>
        </w:rPr>
        <mc:AlternateContent>
          <mc:Choice Requires="wps">
            <w:drawing>
              <wp:anchor distT="0" distB="0" distL="114300" distR="114300" simplePos="0" relativeHeight="251656192" behindDoc="0" locked="0" layoutInCell="1" allowOverlap="1" wp14:anchorId="67F188A4" wp14:editId="3813E886">
                <wp:simplePos x="0" y="0"/>
                <wp:positionH relativeFrom="column">
                  <wp:posOffset>0</wp:posOffset>
                </wp:positionH>
                <wp:positionV relativeFrom="paragraph">
                  <wp:posOffset>120015</wp:posOffset>
                </wp:positionV>
                <wp:extent cx="2628900" cy="228600"/>
                <wp:effectExtent l="9525" t="12065" r="952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188A4" id="Text Box 13" o:spid="_x0000_s1030" type="#_x0000_t202" style="position:absolute;margin-left:0;margin-top:9.45pt;width:20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2TLA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">
                <v:textbox>
                  <w:txbxContent>
                    <w:p w:rsidR="0041073A" w:rsidRDefault="0041073A" w:rsidP="0041073A">
                      <w:pPr>
                        <w:rPr>
                          <w:sz w:val="23"/>
                          <w:szCs w:val="23"/>
                        </w:rPr>
                      </w:pPr>
                    </w:p>
                  </w:txbxContent>
                </v:textbox>
              </v:shape>
            </w:pict>
          </mc:Fallback>
        </mc:AlternateContent>
      </w:r>
    </w:p>
    <w:p w:rsidR="0041073A" w:rsidRPr="00B52A8F" w:rsidRDefault="0041073A" w:rsidP="0041073A">
      <w:pPr>
        <w:widowControl/>
        <w:tabs>
          <w:tab w:val="left" w:pos="5160"/>
        </w:tabs>
        <w:jc w:val="center"/>
        <w:rPr>
          <w:rFonts w:ascii="Arial" w:hAnsi="Arial" w:cs="Arial"/>
          <w:b/>
          <w:bCs/>
          <w:snapToGrid/>
          <w:sz w:val="20"/>
          <w:lang w:eastAsia="en-GB"/>
        </w:rPr>
      </w:pPr>
      <w:r w:rsidRPr="00B52A8F">
        <w:rPr>
          <w:rFonts w:ascii="Arial" w:hAnsi="Arial" w:cs="Arial"/>
          <w:b/>
          <w:bCs/>
          <w:snapToGrid/>
          <w:sz w:val="20"/>
          <w:lang w:eastAsia="en-GB"/>
        </w:rPr>
        <w:t xml:space="preserve">                  </w:t>
      </w:r>
    </w:p>
    <w:p w:rsidR="0041073A" w:rsidRPr="00B52A8F" w:rsidRDefault="0041073A" w:rsidP="0041073A">
      <w:pPr>
        <w:widowControl/>
        <w:tabs>
          <w:tab w:val="left" w:pos="5160"/>
        </w:tabs>
        <w:rPr>
          <w:rFonts w:ascii="Arial" w:hAnsi="Arial" w:cs="Arial"/>
          <w:snapToGrid/>
          <w:sz w:val="20"/>
          <w:lang w:eastAsia="en-GB"/>
        </w:rPr>
      </w:pPr>
    </w:p>
    <w:p w:rsidR="0041073A" w:rsidRPr="00B52A8F" w:rsidRDefault="0041073A" w:rsidP="0041073A">
      <w:pPr>
        <w:widowControl/>
        <w:tabs>
          <w:tab w:val="left" w:pos="5160"/>
        </w:tabs>
        <w:rPr>
          <w:rFonts w:ascii="Arial" w:hAnsi="Arial" w:cs="Arial"/>
          <w:b/>
          <w:bCs/>
          <w:snapToGrid/>
          <w:sz w:val="20"/>
          <w:lang w:eastAsia="en-GB"/>
        </w:rPr>
      </w:pPr>
      <w:r w:rsidRPr="00B52A8F">
        <w:rPr>
          <w:rFonts w:ascii="Arial" w:hAnsi="Arial" w:cs="Arial"/>
          <w:noProof/>
          <w:snapToGrid/>
          <w:sz w:val="20"/>
          <w:lang w:eastAsia="en-GB"/>
        </w:rPr>
        <mc:AlternateContent>
          <mc:Choice Requires="wps">
            <w:drawing>
              <wp:anchor distT="0" distB="0" distL="114300" distR="114300" simplePos="0" relativeHeight="251661312" behindDoc="0" locked="0" layoutInCell="1" allowOverlap="1" wp14:anchorId="6ECC3A90" wp14:editId="2BEF9702">
                <wp:simplePos x="0" y="0"/>
                <wp:positionH relativeFrom="column">
                  <wp:posOffset>5532120</wp:posOffset>
                </wp:positionH>
                <wp:positionV relativeFrom="paragraph">
                  <wp:posOffset>10795</wp:posOffset>
                </wp:positionV>
                <wp:extent cx="228600" cy="228600"/>
                <wp:effectExtent l="7620" t="5080" r="11430"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179FF" id="Rectangle 14" o:spid="_x0000_s1026" style="position:absolute;margin-left:435.6pt;margin-top:.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"/>
            </w:pict>
          </mc:Fallback>
        </mc:AlternateContent>
      </w:r>
      <w:r w:rsidRPr="00B52A8F">
        <w:rPr>
          <w:rFonts w:ascii="Arial" w:hAnsi="Arial" w:cs="Arial"/>
          <w:noProof/>
          <w:snapToGrid/>
          <w:sz w:val="20"/>
          <w:lang w:eastAsia="en-GB"/>
        </w:rPr>
        <mc:AlternateContent>
          <mc:Choice Requires="wps">
            <w:drawing>
              <wp:anchor distT="0" distB="0" distL="114300" distR="114300" simplePos="0" relativeHeight="251660288" behindDoc="0" locked="0" layoutInCell="1" allowOverlap="1" wp14:anchorId="2180E266" wp14:editId="687A1F25">
                <wp:simplePos x="0" y="0"/>
                <wp:positionH relativeFrom="column">
                  <wp:posOffset>1645920</wp:posOffset>
                </wp:positionH>
                <wp:positionV relativeFrom="paragraph">
                  <wp:posOffset>10795</wp:posOffset>
                </wp:positionV>
                <wp:extent cx="228600" cy="228600"/>
                <wp:effectExtent l="7620" t="5080" r="11430"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9C230" id="Rectangle 15" o:spid="_x0000_s1026" style="position:absolute;margin-left:129.6pt;margin-top:.8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"/>
            </w:pict>
          </mc:Fallback>
        </mc:AlternateContent>
      </w:r>
      <w:r w:rsidRPr="00B52A8F">
        <w:rPr>
          <w:rFonts w:ascii="Arial" w:hAnsi="Arial" w:cs="Arial"/>
          <w:snapToGrid/>
          <w:sz w:val="20"/>
          <w:lang w:eastAsia="en-GB"/>
        </w:rPr>
        <w:t xml:space="preserve">Has been authorised                                         </w:t>
      </w:r>
      <w:proofErr w:type="gramStart"/>
      <w:r w:rsidRPr="00B52A8F">
        <w:rPr>
          <w:rFonts w:ascii="Arial" w:hAnsi="Arial" w:cs="Arial"/>
          <w:snapToGrid/>
          <w:sz w:val="20"/>
          <w:lang w:eastAsia="en-GB"/>
        </w:rPr>
        <w:t>Has</w:t>
      </w:r>
      <w:proofErr w:type="gramEnd"/>
      <w:r w:rsidRPr="00B52A8F">
        <w:rPr>
          <w:rFonts w:ascii="Arial" w:hAnsi="Arial" w:cs="Arial"/>
          <w:snapToGrid/>
          <w:sz w:val="20"/>
          <w:lang w:eastAsia="en-GB"/>
        </w:rPr>
        <w:t xml:space="preserve"> not been authorised  </w:t>
      </w:r>
    </w:p>
    <w:p w:rsidR="0041073A" w:rsidRPr="00B52A8F" w:rsidRDefault="0041073A" w:rsidP="0041073A">
      <w:pPr>
        <w:widowControl/>
        <w:tabs>
          <w:tab w:val="left" w:pos="6735"/>
        </w:tabs>
        <w:rPr>
          <w:rFonts w:ascii="Arial" w:hAnsi="Arial" w:cs="Arial"/>
          <w:b/>
          <w:bCs/>
          <w:snapToGrid/>
          <w:sz w:val="20"/>
          <w:lang w:eastAsia="en-GB"/>
        </w:rPr>
      </w:pPr>
      <w:r w:rsidRPr="00B52A8F">
        <w:rPr>
          <w:rFonts w:ascii="Arial" w:hAnsi="Arial" w:cs="Arial"/>
          <w:b/>
          <w:bCs/>
          <w:snapToGrid/>
          <w:sz w:val="20"/>
          <w:lang w:eastAsia="en-GB"/>
        </w:rPr>
        <w:t xml:space="preserve">           </w:t>
      </w:r>
    </w:p>
    <w:p w:rsidR="0041073A" w:rsidRPr="00B52A8F" w:rsidRDefault="0041073A" w:rsidP="0041073A">
      <w:pPr>
        <w:widowControl/>
        <w:tabs>
          <w:tab w:val="left" w:pos="6735"/>
        </w:tabs>
        <w:rPr>
          <w:rFonts w:ascii="Arial" w:hAnsi="Arial" w:cs="Arial"/>
          <w:b/>
          <w:bCs/>
          <w:snapToGrid/>
          <w:sz w:val="20"/>
          <w:lang w:eastAsia="en-GB"/>
        </w:rPr>
      </w:pPr>
    </w:p>
    <w:p w:rsidR="0041073A" w:rsidRPr="00B52A8F" w:rsidRDefault="0041073A" w:rsidP="0041073A">
      <w:pPr>
        <w:widowControl/>
        <w:tabs>
          <w:tab w:val="left" w:pos="6735"/>
        </w:tabs>
        <w:rPr>
          <w:rFonts w:ascii="Arial" w:hAnsi="Arial" w:cs="Arial"/>
          <w:b/>
          <w:bCs/>
          <w:snapToGrid/>
          <w:sz w:val="20"/>
          <w:lang w:eastAsia="en-GB"/>
        </w:rPr>
      </w:pPr>
      <w:r w:rsidRPr="00B52A8F">
        <w:rPr>
          <w:rFonts w:ascii="Arial" w:hAnsi="Arial" w:cs="Arial"/>
          <w:b/>
          <w:bCs/>
          <w:snapToGrid/>
          <w:sz w:val="20"/>
          <w:lang w:eastAsia="en-GB"/>
        </w:rPr>
        <w:t xml:space="preserve">Reason for non-authorisation (to </w:t>
      </w:r>
      <w:proofErr w:type="gramStart"/>
      <w:r w:rsidRPr="00B52A8F">
        <w:rPr>
          <w:rFonts w:ascii="Arial" w:hAnsi="Arial" w:cs="Arial"/>
          <w:b/>
          <w:bCs/>
          <w:snapToGrid/>
          <w:sz w:val="20"/>
          <w:lang w:eastAsia="en-GB"/>
        </w:rPr>
        <w:t>be highlighted</w:t>
      </w:r>
      <w:proofErr w:type="gramEnd"/>
      <w:r w:rsidRPr="00B52A8F">
        <w:rPr>
          <w:rFonts w:ascii="Arial" w:hAnsi="Arial" w:cs="Arial"/>
          <w:b/>
          <w:bCs/>
          <w:snapToGrid/>
          <w:sz w:val="20"/>
          <w:lang w:eastAsia="en-GB"/>
        </w:rPr>
        <w:t>):</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 xml:space="preserve">There is no legal entitlement to holidays during term time and this should be avoided if </w:t>
      </w:r>
      <w:proofErr w:type="gramStart"/>
      <w:r w:rsidRPr="00B52A8F">
        <w:rPr>
          <w:rFonts w:ascii="Arial" w:hAnsi="Arial" w:cs="Arial"/>
          <w:snapToGrid/>
          <w:sz w:val="20"/>
          <w:lang w:eastAsia="en-GB"/>
        </w:rPr>
        <w:t>at all possible</w:t>
      </w:r>
      <w:proofErr w:type="gramEnd"/>
      <w:r w:rsidRPr="00B52A8F">
        <w:rPr>
          <w:rFonts w:ascii="Arial" w:hAnsi="Arial" w:cs="Arial"/>
          <w:snapToGrid/>
          <w:sz w:val="20"/>
          <w:lang w:eastAsia="en-GB"/>
        </w:rPr>
        <w:t xml:space="preserve">.  They </w:t>
      </w:r>
      <w:proofErr w:type="gramStart"/>
      <w:r w:rsidRPr="00B52A8F">
        <w:rPr>
          <w:rFonts w:ascii="Arial" w:hAnsi="Arial" w:cs="Arial"/>
          <w:snapToGrid/>
          <w:sz w:val="20"/>
          <w:lang w:eastAsia="en-GB"/>
        </w:rPr>
        <w:t>will automatically be classed</w:t>
      </w:r>
      <w:proofErr w:type="gramEnd"/>
      <w:r w:rsidRPr="00B52A8F">
        <w:rPr>
          <w:rFonts w:ascii="Arial" w:hAnsi="Arial" w:cs="Arial"/>
          <w:snapToGrid/>
          <w:sz w:val="20"/>
          <w:lang w:eastAsia="en-GB"/>
        </w:rPr>
        <w:t xml:space="preserve"> as unauthorised absence.  </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Previous/current attendance is less than 95%.</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The ‘once in a lifetime’ event could have reasonably been scheduled at another time.</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The period of absence requested exceeds that required for the ‘unavoidable and exceptional event’.</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 xml:space="preserve">The reasons provided do not constitute ‘exceptional circumstances’.  </w:t>
      </w:r>
    </w:p>
    <w:p w:rsidR="0041073A" w:rsidRPr="00B52A8F" w:rsidRDefault="0041073A" w:rsidP="0041073A">
      <w:pPr>
        <w:widowControl/>
        <w:numPr>
          <w:ilvl w:val="0"/>
          <w:numId w:val="13"/>
        </w:numPr>
        <w:rPr>
          <w:rFonts w:ascii="Arial" w:hAnsi="Arial" w:cs="Arial"/>
          <w:bCs/>
          <w:snapToGrid/>
          <w:sz w:val="20"/>
          <w:lang w:eastAsia="en-GB"/>
        </w:rPr>
      </w:pPr>
      <w:r w:rsidRPr="00B52A8F">
        <w:rPr>
          <w:rFonts w:ascii="Arial" w:hAnsi="Arial" w:cs="Arial"/>
          <w:snapToGrid/>
          <w:sz w:val="20"/>
          <w:lang w:eastAsia="en-GB"/>
        </w:rPr>
        <w:t>Other:</w:t>
      </w:r>
    </w:p>
    <w:p w:rsidR="0041073A" w:rsidRPr="00B52A8F" w:rsidRDefault="0041073A" w:rsidP="0041073A">
      <w:pPr>
        <w:widowControl/>
        <w:rPr>
          <w:rFonts w:ascii="Arial" w:hAnsi="Arial" w:cs="Arial"/>
          <w:bCs/>
          <w:snapToGrid/>
          <w:sz w:val="20"/>
          <w:lang w:eastAsia="en-GB"/>
        </w:rPr>
      </w:pPr>
    </w:p>
    <w:p w:rsidR="0041073A" w:rsidRPr="00B52A8F" w:rsidRDefault="0041073A" w:rsidP="0041073A">
      <w:pPr>
        <w:widowControl/>
        <w:tabs>
          <w:tab w:val="left" w:pos="6735"/>
        </w:tabs>
        <w:rPr>
          <w:rFonts w:ascii="Arial" w:hAnsi="Arial" w:cs="Arial"/>
          <w:bCs/>
          <w:snapToGrid/>
          <w:sz w:val="20"/>
          <w:lang w:eastAsia="en-GB"/>
        </w:rPr>
      </w:pPr>
      <w:r w:rsidRPr="00B52A8F">
        <w:rPr>
          <w:rFonts w:ascii="Arial" w:hAnsi="Arial" w:cs="Arial"/>
          <w:b/>
          <w:bCs/>
          <w:snapToGrid/>
          <w:sz w:val="20"/>
          <w:lang w:eastAsia="en-GB"/>
        </w:rPr>
        <w:t xml:space="preserve">                                              </w:t>
      </w:r>
    </w:p>
    <w:p w:rsidR="0041073A" w:rsidRPr="00B52A8F" w:rsidRDefault="0041073A" w:rsidP="0041073A">
      <w:pPr>
        <w:widowControl/>
        <w:tabs>
          <w:tab w:val="left" w:pos="6735"/>
        </w:tabs>
        <w:rPr>
          <w:rFonts w:ascii="Arial" w:hAnsi="Arial" w:cs="Arial"/>
          <w:b/>
          <w:bCs/>
          <w:snapToGrid/>
          <w:sz w:val="20"/>
          <w:lang w:eastAsia="en-GB"/>
        </w:rPr>
      </w:pPr>
      <w:r w:rsidRPr="00B52A8F">
        <w:rPr>
          <w:rFonts w:ascii="Arial" w:hAnsi="Arial" w:cs="Arial"/>
          <w:b/>
          <w:bCs/>
          <w:noProof/>
          <w:snapToGrid/>
          <w:sz w:val="20"/>
          <w:lang w:eastAsia="en-GB"/>
        </w:rPr>
        <mc:AlternateContent>
          <mc:Choice Requires="wps">
            <w:drawing>
              <wp:anchor distT="0" distB="0" distL="114300" distR="114300" simplePos="0" relativeHeight="251659264" behindDoc="0" locked="0" layoutInCell="1" allowOverlap="1" wp14:anchorId="3009C235" wp14:editId="016C3716">
                <wp:simplePos x="0" y="0"/>
                <wp:positionH relativeFrom="column">
                  <wp:posOffset>4800600</wp:posOffset>
                </wp:positionH>
                <wp:positionV relativeFrom="paragraph">
                  <wp:posOffset>128905</wp:posOffset>
                </wp:positionV>
                <wp:extent cx="1257300" cy="342900"/>
                <wp:effectExtent l="9525" t="10795" r="952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235" id="Text Box 16" o:spid="_x0000_s1031" type="#_x0000_t202" style="position:absolute;margin-left:378pt;margin-top:10.15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WVLA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">
                <v:textbox>
                  <w:txbxContent>
                    <w:p w:rsidR="0041073A" w:rsidRDefault="0041073A" w:rsidP="0041073A">
                      <w:pPr>
                        <w:rPr>
                          <w:sz w:val="23"/>
                          <w:szCs w:val="23"/>
                        </w:rPr>
                      </w:pPr>
                    </w:p>
                  </w:txbxContent>
                </v:textbox>
              </v:shape>
            </w:pict>
          </mc:Fallback>
        </mc:AlternateContent>
      </w:r>
      <w:r w:rsidRPr="00B52A8F">
        <w:rPr>
          <w:rFonts w:ascii="Arial" w:hAnsi="Arial" w:cs="Arial"/>
          <w:b/>
          <w:bCs/>
          <w:noProof/>
          <w:snapToGrid/>
          <w:sz w:val="20"/>
          <w:lang w:eastAsia="en-GB"/>
        </w:rPr>
        <mc:AlternateContent>
          <mc:Choice Requires="wps">
            <w:drawing>
              <wp:anchor distT="0" distB="0" distL="114300" distR="114300" simplePos="0" relativeHeight="251658240" behindDoc="0" locked="0" layoutInCell="1" allowOverlap="1" wp14:anchorId="2F89F393" wp14:editId="5A522B2A">
                <wp:simplePos x="0" y="0"/>
                <wp:positionH relativeFrom="column">
                  <wp:posOffset>685800</wp:posOffset>
                </wp:positionH>
                <wp:positionV relativeFrom="paragraph">
                  <wp:posOffset>128905</wp:posOffset>
                </wp:positionV>
                <wp:extent cx="3200400" cy="342900"/>
                <wp:effectExtent l="9525" t="10795" r="952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41073A" w:rsidRDefault="0041073A" w:rsidP="0041073A">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9F393" id="Text Box 17" o:spid="_x0000_s1032" type="#_x0000_t202" style="position:absolute;margin-left:54pt;margin-top:10.15pt;width:25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nwKwIAAFk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">
                <v:textbox>
                  <w:txbxContent>
                    <w:p w:rsidR="0041073A" w:rsidRDefault="0041073A" w:rsidP="0041073A">
                      <w:pPr>
                        <w:rPr>
                          <w:sz w:val="23"/>
                          <w:szCs w:val="23"/>
                        </w:rPr>
                      </w:pPr>
                    </w:p>
                  </w:txbxContent>
                </v:textbox>
              </v:shape>
            </w:pict>
          </mc:Fallback>
        </mc:AlternateContent>
      </w:r>
    </w:p>
    <w:p w:rsidR="0041073A" w:rsidRPr="00B52A8F" w:rsidRDefault="0041073A" w:rsidP="0041073A">
      <w:pPr>
        <w:widowControl/>
        <w:tabs>
          <w:tab w:val="left" w:pos="6735"/>
        </w:tabs>
        <w:rPr>
          <w:rFonts w:ascii="Arial" w:hAnsi="Arial" w:cs="Arial"/>
          <w:b/>
          <w:bCs/>
          <w:snapToGrid/>
          <w:sz w:val="20"/>
          <w:lang w:eastAsia="en-GB"/>
        </w:rPr>
      </w:pPr>
      <w:r w:rsidRPr="00B52A8F">
        <w:rPr>
          <w:rFonts w:ascii="Arial" w:hAnsi="Arial" w:cs="Arial"/>
          <w:b/>
          <w:bCs/>
          <w:snapToGrid/>
          <w:sz w:val="20"/>
          <w:lang w:eastAsia="en-GB"/>
        </w:rPr>
        <w:t xml:space="preserve">SIGNED: </w:t>
      </w:r>
      <w:r w:rsidRPr="00B52A8F">
        <w:rPr>
          <w:rFonts w:ascii="Arial" w:hAnsi="Arial" w:cs="Arial"/>
          <w:b/>
          <w:bCs/>
          <w:snapToGrid/>
          <w:sz w:val="20"/>
          <w:lang w:eastAsia="en-GB"/>
        </w:rPr>
        <w:tab/>
        <w:t xml:space="preserve">DATE:   </w:t>
      </w:r>
    </w:p>
    <w:p w:rsidR="0041073A" w:rsidRDefault="0041073A" w:rsidP="0041073A"/>
    <w:p w:rsidR="0041073A" w:rsidRDefault="0041073A" w:rsidP="0041073A"/>
    <w:p w:rsidR="0041073A" w:rsidRDefault="0041073A" w:rsidP="0041073A">
      <w:pPr>
        <w:jc w:val="both"/>
        <w:rPr>
          <w:rFonts w:ascii="Arial" w:hAnsi="Arial" w:cs="Arial"/>
        </w:rPr>
      </w:pPr>
    </w:p>
    <w:p w:rsidR="0041073A" w:rsidRDefault="0041073A" w:rsidP="0041073A">
      <w:pPr>
        <w:jc w:val="both"/>
        <w:rPr>
          <w:rFonts w:ascii="Arial" w:hAnsi="Arial" w:cs="Arial"/>
        </w:rPr>
      </w:pPr>
    </w:p>
    <w:p w:rsidR="0041073A" w:rsidRDefault="0041073A" w:rsidP="0041073A">
      <w:pPr>
        <w:jc w:val="both"/>
        <w:rPr>
          <w:rFonts w:ascii="Arial" w:hAnsi="Arial" w:cs="Arial"/>
        </w:rPr>
      </w:pPr>
    </w:p>
    <w:p w:rsidR="0041073A" w:rsidRPr="00CF7EC2" w:rsidRDefault="0041073A" w:rsidP="0041073A">
      <w:pPr>
        <w:tabs>
          <w:tab w:val="left" w:pos="2310"/>
        </w:tabs>
        <w:rPr>
          <w:rFonts w:ascii="Arial" w:hAnsi="Arial" w:cs="Arial"/>
        </w:rPr>
      </w:pPr>
    </w:p>
    <w:p w:rsidR="002C2DAD" w:rsidRPr="00F75C55" w:rsidRDefault="002C2DAD" w:rsidP="00756C54">
      <w:pPr>
        <w:jc w:val="both"/>
      </w:pPr>
    </w:p>
    <w:sectPr w:rsidR="002C2DAD" w:rsidRPr="00F75C55" w:rsidSect="00786E48">
      <w:headerReference w:type="default" r:id="rId8"/>
      <w:footerReference w:type="default" r:id="rId9"/>
      <w:endnotePr>
        <w:numFmt w:val="decimal"/>
      </w:endnotePr>
      <w:pgSz w:w="11906" w:h="16838" w:code="9"/>
      <w:pgMar w:top="426" w:right="1558" w:bottom="2977" w:left="1276" w:header="48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9EA" w:rsidRDefault="008E69EA">
      <w:pPr>
        <w:spacing w:line="20" w:lineRule="exact"/>
      </w:pPr>
    </w:p>
  </w:endnote>
  <w:endnote w:type="continuationSeparator" w:id="0">
    <w:p w:rsidR="008E69EA" w:rsidRDefault="008E69EA">
      <w:r>
        <w:t xml:space="preserve"> </w:t>
      </w:r>
    </w:p>
  </w:endnote>
  <w:endnote w:type="continuationNotice" w:id="1">
    <w:p w:rsidR="008E69EA" w:rsidRDefault="008E69E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altName w:val="Times New Roman"/>
    <w:panose1 w:val="00000000000000000000"/>
    <w:charset w:val="00"/>
    <w:family w:val="auto"/>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4C6" w:rsidRDefault="002D04C6" w:rsidP="002D04C6">
    <w:pPr>
      <w:tabs>
        <w:tab w:val="center" w:pos="5507"/>
      </w:tabs>
      <w:suppressAutoHyphens/>
      <w:rPr>
        <w:rFonts w:ascii="Times New Roman" w:hAnsi="Times New Roman"/>
        <w:b/>
        <w:spacing w:val="-2"/>
        <w:sz w:val="20"/>
      </w:rPr>
    </w:pPr>
  </w:p>
  <w:p w:rsidR="00CF7EC2" w:rsidRDefault="00CF7EC2">
    <w:pPr>
      <w:tabs>
        <w:tab w:val="center" w:pos="5507"/>
      </w:tabs>
      <w:suppressAutoHyphens/>
      <w:jc w:val="center"/>
      <w:rPr>
        <w:rFonts w:ascii="Times New Roman" w:hAnsi="Times New Roman"/>
        <w:b/>
        <w:spacing w:val="-2"/>
        <w:sz w:val="20"/>
      </w:rPr>
    </w:pPr>
  </w:p>
  <w:p w:rsidR="0053762C" w:rsidRDefault="0053762C">
    <w:pPr>
      <w:tabs>
        <w:tab w:val="center" w:pos="5507"/>
      </w:tabs>
      <w:suppressAutoHyphens/>
      <w:jc w:val="center"/>
      <w:rPr>
        <w:noProof/>
        <w:snapToGrid/>
        <w:lang w:eastAsia="en-GB"/>
      </w:rPr>
    </w:pPr>
  </w:p>
  <w:p w:rsidR="00CF7EC2" w:rsidRDefault="002D40B3">
    <w:pPr>
      <w:tabs>
        <w:tab w:val="center" w:pos="5507"/>
      </w:tabs>
      <w:suppressAutoHyphens/>
      <w:jc w:val="center"/>
      <w:rPr>
        <w:rFonts w:ascii="Times New Roman" w:hAnsi="Times New Roman"/>
        <w:b/>
        <w:spacing w:val="-2"/>
        <w:sz w:val="20"/>
      </w:rPr>
    </w:pPr>
    <w:r>
      <w:rPr>
        <w:rFonts w:ascii="Times New Roman" w:hAnsi="Times New Roman"/>
        <w:b/>
        <w:noProof/>
        <w:snapToGrid/>
        <w:spacing w:val="-2"/>
        <w:sz w:val="20"/>
        <w:lang w:eastAsia="en-GB"/>
      </w:rPr>
      <mc:AlternateContent>
        <mc:Choice Requires="wps">
          <w:drawing>
            <wp:anchor distT="0" distB="0" distL="114300" distR="114300" simplePos="0" relativeHeight="251662336" behindDoc="0" locked="0" layoutInCell="1" allowOverlap="1">
              <wp:simplePos x="0" y="0"/>
              <wp:positionH relativeFrom="column">
                <wp:posOffset>4257040</wp:posOffset>
              </wp:positionH>
              <wp:positionV relativeFrom="paragraph">
                <wp:posOffset>12700</wp:posOffset>
              </wp:positionV>
              <wp:extent cx="942975" cy="923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42975" cy="923925"/>
                      </a:xfrm>
                      <a:prstGeom prst="rect">
                        <a:avLst/>
                      </a:prstGeom>
                      <a:noFill/>
                      <a:ln w="6350">
                        <a:noFill/>
                      </a:ln>
                    </wps:spPr>
                    <wps:txbx>
                      <w:txbxContent>
                        <w:p w:rsidR="002D40B3" w:rsidRDefault="002D40B3">
                          <w:r>
                            <w:rPr>
                              <w:noProof/>
                              <w:snapToGrid/>
                              <w:lang w:eastAsia="en-GB"/>
                            </w:rPr>
                            <w:drawing>
                              <wp:inline distT="0" distB="0" distL="0" distR="0">
                                <wp:extent cx="790575" cy="790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G-L1-3-gold-2021-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left:0;text-align:left;margin-left:335.2pt;margin-top:1pt;width:74.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" filled="f" stroked="f" strokeweight=".5pt">
              <v:textbox>
                <w:txbxContent>
                  <w:p w:rsidR="002D40B3" w:rsidRDefault="002D40B3">
                    <w:r>
                      <w:rPr>
                        <w:noProof/>
                        <w:snapToGrid/>
                        <w:lang w:eastAsia="en-GB"/>
                      </w:rPr>
                      <w:drawing>
                        <wp:inline distT="0" distB="0" distL="0" distR="0">
                          <wp:extent cx="790575" cy="790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G-L1-3-gold-2021-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xbxContent>
              </v:textbox>
            </v:shape>
          </w:pict>
        </mc:Fallback>
      </mc:AlternateContent>
    </w:r>
    <w:r>
      <w:rPr>
        <w:rFonts w:ascii="Arial" w:hAnsi="Arial" w:cs="Arial"/>
        <w:noProof/>
        <w:snapToGrid/>
        <w:lang w:eastAsia="en-GB"/>
      </w:rPr>
      <w:drawing>
        <wp:anchor distT="0" distB="0" distL="114300" distR="114300" simplePos="0" relativeHeight="251656192" behindDoc="1" locked="0" layoutInCell="1" allowOverlap="1" wp14:anchorId="1C93FA0F" wp14:editId="73ECBFFA">
          <wp:simplePos x="0" y="0"/>
          <wp:positionH relativeFrom="margin">
            <wp:posOffset>2618740</wp:posOffset>
          </wp:positionH>
          <wp:positionV relativeFrom="margin">
            <wp:posOffset>7962265</wp:posOffset>
          </wp:positionV>
          <wp:extent cx="704850" cy="720090"/>
          <wp:effectExtent l="0" t="0" r="0" b="3810"/>
          <wp:wrapSquare wrapText="bothSides"/>
          <wp:docPr id="478" name="Picture 478" descr="http://www.jessieyounghusband.w-sussex.sch.uk/mainpagearticles/mainpagenews/2013/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ssieyounghusband.w-sussex.sch.uk/mainpagearticles/mainpagenews/2013/eco-schools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48">
      <w:rPr>
        <w:rFonts w:ascii="Times New Roman" w:hAnsi="Times New Roman"/>
        <w:b/>
        <w:noProof/>
        <w:snapToGrid/>
        <w:spacing w:val="-2"/>
        <w:sz w:val="20"/>
        <w:lang w:eastAsia="en-GB"/>
      </w:rPr>
      <mc:AlternateContent>
        <mc:Choice Requires="wps">
          <w:drawing>
            <wp:anchor distT="0" distB="0" distL="114300" distR="114300" simplePos="0" relativeHeight="251655680" behindDoc="0" locked="0" layoutInCell="1" allowOverlap="1" wp14:anchorId="5C8DD24E" wp14:editId="47C9D72C">
              <wp:simplePos x="0" y="0"/>
              <wp:positionH relativeFrom="column">
                <wp:posOffset>4676140</wp:posOffset>
              </wp:positionH>
              <wp:positionV relativeFrom="paragraph">
                <wp:posOffset>116840</wp:posOffset>
              </wp:positionV>
              <wp:extent cx="962025" cy="885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962025" cy="885825"/>
                      </a:xfrm>
                      <a:prstGeom prst="rect">
                        <a:avLst/>
                      </a:prstGeom>
                      <a:noFill/>
                      <a:ln w="6350">
                        <a:noFill/>
                      </a:ln>
                    </wps:spPr>
                    <wps:txbx>
                      <w:txbxContent>
                        <w:p w:rsidR="00F172CE" w:rsidRDefault="00F17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D24E" id="Text Box 3" o:spid="_x0000_s1034" type="#_x0000_t202" style="position:absolute;left:0;text-align:left;margin-left:368.2pt;margin-top:9.2pt;width:75.75pt;height:6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" filled="f" stroked="f" strokeweight=".5pt">
              <v:textbox>
                <w:txbxContent>
                  <w:p w:rsidR="00F172CE" w:rsidRDefault="00F172CE"/>
                </w:txbxContent>
              </v:textbox>
            </v:shape>
          </w:pict>
        </mc:Fallback>
      </mc:AlternateContent>
    </w:r>
  </w:p>
  <w:p w:rsidR="00DD529B" w:rsidRDefault="00221BC7">
    <w:pPr>
      <w:tabs>
        <w:tab w:val="center" w:pos="5507"/>
      </w:tabs>
      <w:suppressAutoHyphens/>
      <w:jc w:val="both"/>
      <w:rPr>
        <w:rFonts w:ascii="Times New Roman" w:hAnsi="Times New Roman"/>
        <w:b/>
        <w:spacing w:val="-2"/>
        <w:sz w:val="20"/>
      </w:rPr>
    </w:pPr>
    <w:r>
      <w:rPr>
        <w:rFonts w:ascii="Times New Roman" w:hAnsi="Times New Roman"/>
        <w:b/>
        <w:noProof/>
        <w:snapToGrid/>
        <w:spacing w:val="-2"/>
        <w:sz w:val="20"/>
        <w:lang w:eastAsia="en-GB"/>
      </w:rPr>
      <w:drawing>
        <wp:anchor distT="0" distB="0" distL="114300" distR="114300" simplePos="0" relativeHeight="251657728" behindDoc="0" locked="0" layoutInCell="1" allowOverlap="1" wp14:anchorId="6D7518AE" wp14:editId="4040B576">
          <wp:simplePos x="0" y="0"/>
          <wp:positionH relativeFrom="margin">
            <wp:posOffset>789940</wp:posOffset>
          </wp:positionH>
          <wp:positionV relativeFrom="margin">
            <wp:posOffset>7992745</wp:posOffset>
          </wp:positionV>
          <wp:extent cx="723900" cy="723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good-logo@2x.png"/>
                  <pic:cNvPicPr/>
                </pic:nvPicPr>
                <pic:blipFill>
                  <a:blip r:embed="rId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354F67">
      <w:rPr>
        <w:rFonts w:ascii="Times New Roman" w:hAnsi="Times New Roman"/>
        <w:b/>
        <w:noProof/>
        <w:snapToGrid/>
        <w:spacing w:val="-2"/>
        <w:sz w:val="20"/>
        <w:lang w:eastAsia="en-GB"/>
      </w:rPr>
      <mc:AlternateContent>
        <mc:Choice Requires="wps">
          <w:drawing>
            <wp:anchor distT="0" distB="0" distL="114300" distR="114300" simplePos="0" relativeHeight="251656704" behindDoc="0" locked="0" layoutInCell="1" allowOverlap="1" wp14:anchorId="0D7E393A" wp14:editId="3E6612E1">
              <wp:simplePos x="0" y="0"/>
              <wp:positionH relativeFrom="column">
                <wp:posOffset>713740</wp:posOffset>
              </wp:positionH>
              <wp:positionV relativeFrom="paragraph">
                <wp:posOffset>130175</wp:posOffset>
              </wp:positionV>
              <wp:extent cx="800100" cy="7010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800100" cy="701040"/>
                      </a:xfrm>
                      <a:prstGeom prst="rect">
                        <a:avLst/>
                      </a:prstGeom>
                      <a:noFill/>
                      <a:ln w="6350">
                        <a:noFill/>
                      </a:ln>
                    </wps:spPr>
                    <wps:txbx>
                      <w:txbxContent>
                        <w:p w:rsidR="00786E48" w:rsidRDefault="00786E48" w:rsidP="00786E48">
                          <w:r>
                            <w:tab/>
                          </w:r>
                          <w:r>
                            <w:tab/>
                          </w:r>
                        </w:p>
                        <w:p w:rsidR="001A5858" w:rsidRDefault="001A5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E393A" id="Text Box 2" o:spid="_x0000_s1035" type="#_x0000_t202" style="position:absolute;left:0;text-align:left;margin-left:56.2pt;margin-top:10.25pt;width:63pt;height:5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" filled="f" stroked="f" strokeweight=".5pt">
              <v:textbox>
                <w:txbxContent>
                  <w:p w:rsidR="00786E48" w:rsidRDefault="00786E48" w:rsidP="00786E48">
                    <w:r>
                      <w:tab/>
                    </w:r>
                    <w:r>
                      <w:tab/>
                    </w:r>
                  </w:p>
                  <w:p w:rsidR="001A5858" w:rsidRDefault="001A5858"/>
                </w:txbxContent>
              </v:textbox>
            </v:shape>
          </w:pict>
        </mc:Fallback>
      </mc:AlternateContent>
    </w:r>
    <w:r w:rsidR="00DD529B">
      <w:rPr>
        <w:rFonts w:ascii="Times New Roman" w:hAnsi="Times New Roman"/>
        <w:b/>
        <w:spacing w:val="-2"/>
        <w:sz w:val="20"/>
      </w:rPr>
      <w:t xml:space="preserve">                            </w:t>
    </w:r>
  </w:p>
  <w:p w:rsidR="00DD529B" w:rsidRDefault="00DD529B" w:rsidP="00CF7EC2">
    <w:pPr>
      <w:tabs>
        <w:tab w:val="center" w:pos="5507"/>
      </w:tabs>
      <w:suppressAutoHyphens/>
      <w:jc w:val="both"/>
      <w:rPr>
        <w:rFonts w:ascii="Times New Roman" w:hAnsi="Times New Roman"/>
        <w:b/>
        <w:spacing w:val="-2"/>
        <w:sz w:val="20"/>
      </w:rPr>
    </w:pPr>
    <w:r>
      <w:rPr>
        <w:rFonts w:ascii="Times New Roman" w:hAnsi="Times New Roman"/>
        <w:b/>
        <w:spacing w:val="-2"/>
        <w:sz w:val="20"/>
      </w:rPr>
      <w:t xml:space="preserve">  </w:t>
    </w:r>
    <w:r w:rsidR="00CF7EC2">
      <w:rPr>
        <w:rFonts w:ascii="Times New Roman" w:hAnsi="Times New Roman"/>
        <w:b/>
        <w:spacing w:val="-2"/>
        <w:sz w:val="20"/>
      </w:rPr>
      <w:t xml:space="preserve">             </w:t>
    </w:r>
    <w:r w:rsidR="001A5858">
      <w:rPr>
        <w:rFonts w:ascii="Times New Roman" w:hAnsi="Times New Roman"/>
        <w:b/>
        <w:spacing w:val="-2"/>
        <w:sz w:val="20"/>
      </w:rPr>
      <w:t xml:space="preserve">  </w:t>
    </w:r>
    <w:r w:rsidR="00CF7EC2">
      <w:rPr>
        <w:rFonts w:ascii="Times New Roman" w:hAnsi="Times New Roman"/>
        <w:b/>
        <w:spacing w:val="-2"/>
        <w:sz w:val="20"/>
      </w:rPr>
      <w:t xml:space="preserve">                 </w:t>
    </w:r>
    <w:r w:rsidR="00CF7EC2">
      <w:rPr>
        <w:noProof/>
        <w:lang w:eastAsia="en-GB"/>
      </w:rPr>
      <w:t xml:space="preserve">                    </w:t>
    </w:r>
  </w:p>
  <w:p w:rsidR="00DD529B" w:rsidRDefault="00CF7EC2" w:rsidP="00CF7EC2">
    <w:pPr>
      <w:tabs>
        <w:tab w:val="left" w:pos="3405"/>
        <w:tab w:val="center" w:pos="4536"/>
        <w:tab w:val="center" w:pos="5507"/>
        <w:tab w:val="left" w:pos="7020"/>
      </w:tabs>
      <w:suppressAutoHyphens/>
      <w:rPr>
        <w:rFonts w:ascii="Times New Roman" w:hAnsi="Times New Roman"/>
        <w:b/>
        <w:spacing w:val="-2"/>
        <w:sz w:val="20"/>
      </w:rPr>
    </w:pPr>
    <w:r>
      <w:rPr>
        <w:rFonts w:ascii="Times New Roman" w:hAnsi="Times New Roman"/>
        <w:b/>
        <w:spacing w:val="-2"/>
        <w:sz w:val="20"/>
      </w:rPr>
      <w:t xml:space="preserve">                                                       </w:t>
    </w:r>
    <w:r w:rsidR="00DD529B">
      <w:rPr>
        <w:rFonts w:ascii="Times New Roman" w:hAnsi="Times New Roman"/>
        <w:b/>
        <w:spacing w:val="-2"/>
        <w:sz w:val="20"/>
      </w:rPr>
      <w:t xml:space="preserve">       </w:t>
    </w:r>
    <w:r w:rsidR="00786E48">
      <w:rPr>
        <w:rFonts w:ascii="Times New Roman" w:hAnsi="Times New Roman"/>
        <w:b/>
        <w:spacing w:val="-2"/>
        <w:sz w:val="20"/>
      </w:rPr>
      <w:t xml:space="preserve">                              </w:t>
    </w:r>
    <w:r>
      <w:rPr>
        <w:rFonts w:ascii="Times New Roman" w:hAnsi="Times New Roman"/>
        <w:b/>
        <w:spacing w:val="-2"/>
        <w:sz w:val="20"/>
      </w:rPr>
      <w:tab/>
    </w:r>
  </w:p>
  <w:p w:rsidR="00DD529B" w:rsidRPr="00FB3A94" w:rsidRDefault="00DD529B" w:rsidP="00654BB9">
    <w:pPr>
      <w:tabs>
        <w:tab w:val="center" w:pos="5507"/>
      </w:tabs>
      <w:suppressAutoHyphens/>
      <w:jc w:val="center"/>
      <w:rPr>
        <w:rFonts w:ascii="Arial" w:hAnsi="Arial" w:cs="Arial"/>
        <w:b/>
        <w:spacing w:val="-2"/>
        <w:sz w:val="22"/>
        <w:szCs w:val="22"/>
      </w:rPr>
    </w:pPr>
    <w:r>
      <w:rPr>
        <w:rFonts w:ascii="Arial" w:hAnsi="Arial" w:cs="Arial"/>
        <w:b/>
        <w:spacing w:val="-2"/>
        <w:sz w:val="20"/>
      </w:rPr>
      <w:tab/>
    </w:r>
    <w:r>
      <w:rPr>
        <w:rFonts w:ascii="Arial" w:hAnsi="Arial" w:cs="Arial"/>
        <w:b/>
        <w:spacing w:val="-2"/>
        <w:sz w:val="20"/>
      </w:rPr>
      <w:tab/>
    </w:r>
    <w:r w:rsidR="00786E48">
      <w:rPr>
        <w:rFonts w:ascii="Arial" w:hAnsi="Arial" w:cs="Arial"/>
        <w:b/>
        <w:spacing w:val="-2"/>
        <w:sz w:val="20"/>
      </w:rPr>
      <w:t xml:space="preserve">  </w:t>
    </w:r>
    <w:r>
      <w:rPr>
        <w:rFonts w:ascii="Arial" w:hAnsi="Arial" w:cs="Arial"/>
        <w:b/>
        <w:spacing w:val="-2"/>
        <w:sz w:val="20"/>
      </w:rPr>
      <w:tab/>
    </w:r>
    <w:r w:rsidRPr="00FB3A94">
      <w:rPr>
        <w:rFonts w:ascii="Arial" w:hAnsi="Arial" w:cs="Arial"/>
        <w:b/>
        <w:spacing w:val="-2"/>
        <w:sz w:val="22"/>
        <w:szCs w:val="22"/>
      </w:rPr>
      <w:t xml:space="preserve"> </w:t>
    </w:r>
  </w:p>
  <w:p w:rsidR="00DD529B" w:rsidRPr="00FB3A94" w:rsidRDefault="00DD529B" w:rsidP="00147F95">
    <w:pPr>
      <w:tabs>
        <w:tab w:val="left" w:pos="915"/>
        <w:tab w:val="center" w:pos="5507"/>
      </w:tabs>
      <w:suppressAutoHyphens/>
      <w:rPr>
        <w:rFonts w:ascii="Arial" w:hAnsi="Arial" w:cs="Arial"/>
        <w:b/>
        <w:spacing w:val="-2"/>
        <w:sz w:val="22"/>
        <w:szCs w:val="22"/>
      </w:rPr>
    </w:pPr>
    <w:r>
      <w:rPr>
        <w:rFonts w:ascii="Arial" w:hAnsi="Arial" w:cs="Arial"/>
        <w:b/>
        <w:spacing w:val="-2"/>
        <w:sz w:val="22"/>
        <w:szCs w:val="22"/>
      </w:rPr>
      <w:tab/>
      <w:t xml:space="preserve">               </w:t>
    </w:r>
    <w:r w:rsidR="00CF7EC2">
      <w:rPr>
        <w:rFonts w:ascii="Arial" w:hAnsi="Arial" w:cs="Arial"/>
        <w:b/>
        <w:spacing w:val="-2"/>
        <w:sz w:val="22"/>
        <w:szCs w:val="22"/>
      </w:rPr>
      <w:t xml:space="preserve">                        </w:t>
    </w:r>
    <w:r w:rsidR="00786E48">
      <w:rPr>
        <w:rFonts w:ascii="Arial" w:hAnsi="Arial" w:cs="Arial"/>
        <w:b/>
        <w:spacing w:val="-2"/>
        <w:sz w:val="22"/>
        <w:szCs w:val="22"/>
      </w:rPr>
      <w:t xml:space="preserve">    </w:t>
    </w:r>
  </w:p>
  <w:p w:rsidR="00DD529B" w:rsidRDefault="00DD529B"/>
  <w:p w:rsidR="00786E48" w:rsidRDefault="00786E4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9EA" w:rsidRDefault="008E69EA">
      <w:r>
        <w:separator/>
      </w:r>
    </w:p>
  </w:footnote>
  <w:footnote w:type="continuationSeparator" w:id="0">
    <w:p w:rsidR="008E69EA" w:rsidRDefault="008E6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29B" w:rsidRPr="002F1D81" w:rsidRDefault="00DD529B" w:rsidP="00C95045">
    <w:pPr>
      <w:suppressAutoHyphens/>
      <w:ind w:right="-397"/>
      <w:jc w:val="right"/>
      <w:rPr>
        <w:rFonts w:ascii="Arial" w:hAnsi="Arial" w:cs="Arial"/>
        <w:color w:val="365F91" w:themeColor="accent1" w:themeShade="BF"/>
        <w:spacing w:val="-3"/>
        <w:sz w:val="36"/>
        <w:szCs w:val="36"/>
      </w:rPr>
    </w:pPr>
    <w:r>
      <w:rPr>
        <w:noProof/>
        <w:lang w:eastAsia="en-GB"/>
      </w:rPr>
      <w:drawing>
        <wp:anchor distT="0" distB="0" distL="114300" distR="114300" simplePos="0" relativeHeight="251660800" behindDoc="0" locked="0" layoutInCell="1" allowOverlap="1" wp14:anchorId="52D326A2" wp14:editId="097DFD61">
          <wp:simplePos x="0" y="0"/>
          <wp:positionH relativeFrom="column">
            <wp:posOffset>-172720</wp:posOffset>
          </wp:positionH>
          <wp:positionV relativeFrom="paragraph">
            <wp:posOffset>28575</wp:posOffset>
          </wp:positionV>
          <wp:extent cx="1058199" cy="1066800"/>
          <wp:effectExtent l="0" t="0" r="8890" b="0"/>
          <wp:wrapNone/>
          <wp:docPr id="475" name="Picture 475" descr="I:\WORK\Logos\JYS LOGO BLUE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Logos\JYS LOGO BLUE (CMYK) 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199"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D81">
      <w:rPr>
        <w:rFonts w:ascii="Arial" w:hAnsi="Arial" w:cs="Arial"/>
        <w:color w:val="0909FF"/>
        <w:spacing w:val="-3"/>
        <w:sz w:val="22"/>
        <w:szCs w:val="22"/>
      </w:rPr>
      <w:fldChar w:fldCharType="begin"/>
    </w:r>
    <w:r w:rsidRPr="002F1D81">
      <w:rPr>
        <w:rFonts w:ascii="Arial" w:hAnsi="Arial" w:cs="Arial"/>
        <w:color w:val="0909FF"/>
        <w:spacing w:val="-3"/>
        <w:sz w:val="22"/>
        <w:szCs w:val="22"/>
      </w:rPr>
      <w:instrText xml:space="preserve">PRIVATE </w:instrText>
    </w:r>
    <w:r w:rsidRPr="002F1D81">
      <w:rPr>
        <w:rFonts w:ascii="Arial" w:hAnsi="Arial" w:cs="Arial"/>
        <w:color w:val="0909FF"/>
        <w:spacing w:val="-3"/>
        <w:sz w:val="22"/>
        <w:szCs w:val="22"/>
      </w:rPr>
      <w:fldChar w:fldCharType="end"/>
    </w:r>
    <w:r w:rsidRPr="002F1D81">
      <w:rPr>
        <w:rFonts w:ascii="Times New Roman" w:hAnsi="Times New Roman"/>
        <w:b/>
        <w:color w:val="0909FF"/>
        <w:spacing w:val="-3"/>
        <w:sz w:val="36"/>
        <w:szCs w:val="36"/>
      </w:rPr>
      <w:t xml:space="preserve"> </w:t>
    </w:r>
    <w:hyperlink r:id="rId2" w:history="1">
      <w:r w:rsidRPr="002F1D81">
        <w:rPr>
          <w:rStyle w:val="Hyperlink"/>
          <w:rFonts w:ascii="Times New Roman" w:hAnsi="Times New Roman"/>
          <w:b/>
          <w:color w:val="365F91" w:themeColor="accent1" w:themeShade="BF"/>
          <w:spacing w:val="-3"/>
          <w:sz w:val="48"/>
          <w:szCs w:val="48"/>
          <w:u w:val="none"/>
        </w:rPr>
        <w:t>Jessie Younghusband School</w:t>
      </w:r>
    </w:hyperlink>
    <w:r w:rsidRPr="002F1D81">
      <w:rPr>
        <w:rFonts w:ascii="Times New Roman" w:hAnsi="Times New Roman"/>
        <w:b/>
        <w:color w:val="365F91" w:themeColor="accent1" w:themeShade="BF"/>
        <w:spacing w:val="-3"/>
        <w:sz w:val="48"/>
        <w:szCs w:val="48"/>
      </w:rPr>
      <w:t xml:space="preserve"> </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color w:val="365F91" w:themeColor="accent1" w:themeShade="BF"/>
        <w:spacing w:val="-3"/>
        <w:sz w:val="22"/>
        <w:szCs w:val="22"/>
      </w:rPr>
      <w:t xml:space="preserve"> </w:t>
    </w:r>
    <w:r w:rsidRPr="002F1D81">
      <w:rPr>
        <w:rFonts w:ascii="Arial" w:hAnsi="Arial" w:cs="Arial"/>
        <w:b/>
        <w:color w:val="365F91" w:themeColor="accent1" w:themeShade="BF"/>
        <w:spacing w:val="-3"/>
        <w:sz w:val="22"/>
        <w:szCs w:val="22"/>
      </w:rPr>
      <w:t>Woodlands Lane, Chichester, West Sussex, PO19 5PA</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b/>
        <w:color w:val="365F91" w:themeColor="accent1" w:themeShade="BF"/>
        <w:spacing w:val="-3"/>
        <w:sz w:val="22"/>
        <w:szCs w:val="22"/>
      </w:rPr>
      <w:t xml:space="preserve">      Telephone: 012</w:t>
    </w:r>
    <w:r w:rsidR="008C4278">
      <w:rPr>
        <w:rFonts w:ascii="Arial" w:hAnsi="Arial" w:cs="Arial"/>
        <w:b/>
        <w:color w:val="365F91" w:themeColor="accent1" w:themeShade="BF"/>
        <w:spacing w:val="-3"/>
        <w:sz w:val="22"/>
        <w:szCs w:val="22"/>
      </w:rPr>
      <w:t xml:space="preserve">43 782192      </w:t>
    </w:r>
  </w:p>
  <w:p w:rsidR="00DD529B" w:rsidRPr="002F1D81" w:rsidRDefault="00DD529B" w:rsidP="006220FF">
    <w:pPr>
      <w:suppressAutoHyphens/>
      <w:ind w:right="-397" w:firstLine="720"/>
      <w:jc w:val="right"/>
      <w:rPr>
        <w:rFonts w:ascii="Arial" w:hAnsi="Arial" w:cs="Arial"/>
        <w:b/>
        <w:color w:val="365F91" w:themeColor="accent1" w:themeShade="BF"/>
        <w:spacing w:val="-3"/>
        <w:sz w:val="22"/>
        <w:szCs w:val="22"/>
      </w:rPr>
    </w:pPr>
    <w:r w:rsidRPr="002F1D81">
      <w:rPr>
        <w:rFonts w:ascii="Arial" w:hAnsi="Arial" w:cs="Arial"/>
        <w:b/>
        <w:color w:val="365F91" w:themeColor="accent1" w:themeShade="BF"/>
        <w:spacing w:val="-3"/>
        <w:sz w:val="22"/>
        <w:szCs w:val="22"/>
      </w:rPr>
      <w:t xml:space="preserve">      Headteac</w:t>
    </w:r>
    <w:r w:rsidR="008C4278">
      <w:rPr>
        <w:rFonts w:ascii="Arial" w:hAnsi="Arial" w:cs="Arial"/>
        <w:b/>
        <w:color w:val="365F91" w:themeColor="accent1" w:themeShade="BF"/>
        <w:spacing w:val="-3"/>
        <w:sz w:val="22"/>
        <w:szCs w:val="22"/>
      </w:rPr>
      <w:t>her: Mr L Hanna, BA Hons, QTS</w:t>
    </w:r>
    <w:r w:rsidRPr="002F1D81">
      <w:rPr>
        <w:rFonts w:ascii="Arial" w:hAnsi="Arial" w:cs="Arial"/>
        <w:b/>
        <w:color w:val="365F91" w:themeColor="accent1" w:themeShade="BF"/>
        <w:spacing w:val="-3"/>
        <w:sz w:val="22"/>
        <w:szCs w:val="22"/>
      </w:rPr>
      <w:t>, NPQH</w:t>
    </w:r>
  </w:p>
  <w:p w:rsidR="00DD529B" w:rsidRPr="002F1D81" w:rsidRDefault="00DD529B" w:rsidP="006220FF">
    <w:pPr>
      <w:tabs>
        <w:tab w:val="center" w:pos="5507"/>
      </w:tabs>
      <w:suppressAutoHyphens/>
      <w:ind w:right="-397"/>
      <w:jc w:val="right"/>
      <w:rPr>
        <w:rFonts w:ascii="Arial" w:hAnsi="Arial" w:cs="Arial"/>
        <w:color w:val="365F91" w:themeColor="accent1" w:themeShade="BF"/>
        <w:spacing w:val="-2"/>
        <w:sz w:val="20"/>
      </w:rPr>
    </w:pPr>
    <w:r w:rsidRPr="002F1D81">
      <w:rPr>
        <w:color w:val="365F91" w:themeColor="accent1" w:themeShade="BF"/>
      </w:rPr>
      <w:tab/>
    </w:r>
    <w:hyperlink r:id="rId3" w:history="1">
      <w:r w:rsidRPr="002F1D81">
        <w:rPr>
          <w:rStyle w:val="Hyperlink"/>
          <w:rFonts w:ascii="Arial" w:hAnsi="Arial" w:cs="Arial"/>
          <w:color w:val="365F91" w:themeColor="accent1" w:themeShade="BF"/>
          <w:spacing w:val="-2"/>
          <w:sz w:val="20"/>
        </w:rPr>
        <w:t>www.jys.org.uk</w:t>
      </w:r>
    </w:hyperlink>
    <w:r w:rsidRPr="002F1D81">
      <w:rPr>
        <w:rFonts w:ascii="Arial" w:hAnsi="Arial" w:cs="Arial"/>
        <w:color w:val="365F91" w:themeColor="accent1" w:themeShade="BF"/>
        <w:spacing w:val="-2"/>
        <w:sz w:val="20"/>
      </w:rPr>
      <w:t xml:space="preserve"> </w:t>
    </w:r>
  </w:p>
  <w:p w:rsidR="00DD529B" w:rsidRDefault="00DD529B" w:rsidP="006220FF">
    <w:pPr>
      <w:tabs>
        <w:tab w:val="center" w:pos="5507"/>
      </w:tabs>
      <w:suppressAutoHyphens/>
      <w:ind w:right="-397"/>
      <w:jc w:val="right"/>
      <w:rPr>
        <w:rStyle w:val="Hyperlink"/>
        <w:rFonts w:ascii="Arial" w:hAnsi="Arial" w:cs="Arial"/>
        <w:color w:val="365F91" w:themeColor="accent1" w:themeShade="BF"/>
        <w:spacing w:val="-2"/>
        <w:sz w:val="20"/>
      </w:rPr>
    </w:pPr>
    <w:r w:rsidRPr="002F1D81">
      <w:rPr>
        <w:rFonts w:ascii="Arial" w:hAnsi="Arial" w:cs="Arial"/>
        <w:color w:val="365F91" w:themeColor="accent1" w:themeShade="BF"/>
        <w:spacing w:val="-2"/>
        <w:sz w:val="20"/>
      </w:rPr>
      <w:tab/>
    </w:r>
    <w:proofErr w:type="gramStart"/>
    <w:r w:rsidRPr="002F1D81">
      <w:rPr>
        <w:rFonts w:ascii="Arial" w:hAnsi="Arial" w:cs="Arial"/>
        <w:color w:val="365F91" w:themeColor="accent1" w:themeShade="BF"/>
        <w:spacing w:val="-2"/>
        <w:sz w:val="20"/>
      </w:rPr>
      <w:t>e-mail</w:t>
    </w:r>
    <w:proofErr w:type="gramEnd"/>
    <w:r w:rsidRPr="002F1D81">
      <w:rPr>
        <w:rFonts w:ascii="Arial" w:hAnsi="Arial" w:cs="Arial"/>
        <w:color w:val="365F91" w:themeColor="accent1" w:themeShade="BF"/>
        <w:spacing w:val="-2"/>
        <w:sz w:val="20"/>
      </w:rPr>
      <w:t xml:space="preserve">: </w:t>
    </w:r>
    <w:hyperlink r:id="rId4" w:history="1">
      <w:r w:rsidRPr="002F1D81">
        <w:rPr>
          <w:rStyle w:val="Hyperlink"/>
          <w:rFonts w:ascii="Arial" w:hAnsi="Arial" w:cs="Arial"/>
          <w:color w:val="365F91" w:themeColor="accent1" w:themeShade="BF"/>
          <w:spacing w:val="-2"/>
          <w:sz w:val="20"/>
        </w:rPr>
        <w:t>office@jys.org.uk</w:t>
      </w:r>
    </w:hyperlink>
  </w:p>
  <w:p w:rsidR="00DD529B" w:rsidRPr="00772EAD" w:rsidRDefault="00CF7EC2" w:rsidP="001B75F0">
    <w:pPr>
      <w:tabs>
        <w:tab w:val="center" w:pos="5507"/>
      </w:tabs>
      <w:suppressAutoHyphens/>
      <w:ind w:left="-426" w:right="-397"/>
      <w:jc w:val="center"/>
      <w:rPr>
        <w:rFonts w:ascii="Arial" w:hAnsi="Arial" w:cs="Arial"/>
        <w:b/>
        <w:color w:val="365F91" w:themeColor="accent1" w:themeShade="BF"/>
        <w:spacing w:val="-2"/>
      </w:rPr>
    </w:pPr>
    <w:r>
      <w:rPr>
        <w:noProof/>
        <w:lang w:eastAsia="en-GB"/>
      </w:rPr>
      <w:drawing>
        <wp:anchor distT="0" distB="0" distL="114300" distR="114300" simplePos="0" relativeHeight="251658752" behindDoc="1" locked="0" layoutInCell="1" allowOverlap="1" wp14:anchorId="416E34A0" wp14:editId="3BE5B56B">
          <wp:simplePos x="0" y="0"/>
          <wp:positionH relativeFrom="column">
            <wp:posOffset>-486410</wp:posOffset>
          </wp:positionH>
          <wp:positionV relativeFrom="paragraph">
            <wp:posOffset>294640</wp:posOffset>
          </wp:positionV>
          <wp:extent cx="7029450" cy="704850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e mock up logo ghost.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9450" cy="70485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D529B" w:rsidRPr="00772EAD">
      <w:rPr>
        <w:rStyle w:val="Hyperlink"/>
        <w:rFonts w:ascii="Arial" w:hAnsi="Arial" w:cs="Arial"/>
        <w:b/>
        <w:color w:val="365F91" w:themeColor="accent1" w:themeShade="BF"/>
        <w:spacing w:val="-2"/>
        <w:u w:val="none"/>
      </w:rPr>
      <w:t>Aspire  ~</w:t>
    </w:r>
    <w:proofErr w:type="gramEnd"/>
    <w:r w:rsidR="00DD529B" w:rsidRPr="00772EAD">
      <w:rPr>
        <w:rStyle w:val="Hyperlink"/>
        <w:rFonts w:ascii="Arial" w:hAnsi="Arial" w:cs="Arial"/>
        <w:b/>
        <w:color w:val="365F91" w:themeColor="accent1" w:themeShade="BF"/>
        <w:spacing w:val="-2"/>
        <w:u w:val="none"/>
      </w:rPr>
      <w:t xml:space="preserve">  Respect  ~  Enjoy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2EA8"/>
    <w:multiLevelType w:val="hybridMultilevel"/>
    <w:tmpl w:val="80BAC9F8"/>
    <w:lvl w:ilvl="0" w:tplc="9A74FCE4">
      <w:numFmt w:val="bullet"/>
      <w:lvlText w:val="-"/>
      <w:lvlJc w:val="left"/>
      <w:pPr>
        <w:ind w:left="435" w:hanging="360"/>
      </w:pPr>
      <w:rPr>
        <w:rFonts w:ascii="SassoonPrimaryInfant" w:eastAsia="Times New Roman" w:hAnsi="SassoonPrimaryInfant"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07A03380"/>
    <w:multiLevelType w:val="hybridMultilevel"/>
    <w:tmpl w:val="C7C2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605F3"/>
    <w:multiLevelType w:val="hybridMultilevel"/>
    <w:tmpl w:val="C2EC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7223F"/>
    <w:multiLevelType w:val="singleLevel"/>
    <w:tmpl w:val="1A9AD5CC"/>
    <w:lvl w:ilvl="0">
      <w:start w:val="1"/>
      <w:numFmt w:val="decimal"/>
      <w:lvlText w:val="%1."/>
      <w:lvlJc w:val="left"/>
      <w:pPr>
        <w:tabs>
          <w:tab w:val="num" w:pos="1325"/>
        </w:tabs>
        <w:ind w:left="1325" w:hanging="360"/>
      </w:pPr>
      <w:rPr>
        <w:rFonts w:hint="default"/>
      </w:rPr>
    </w:lvl>
  </w:abstractNum>
  <w:abstractNum w:abstractNumId="4" w15:restartNumberingAfterBreak="0">
    <w:nsid w:val="1F8C78A5"/>
    <w:multiLevelType w:val="hybridMultilevel"/>
    <w:tmpl w:val="2D2C4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BC5691"/>
    <w:multiLevelType w:val="hybridMultilevel"/>
    <w:tmpl w:val="7C88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E0966"/>
    <w:multiLevelType w:val="hybridMultilevel"/>
    <w:tmpl w:val="6F28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22AC2"/>
    <w:multiLevelType w:val="hybridMultilevel"/>
    <w:tmpl w:val="661248C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8" w15:restartNumberingAfterBreak="0">
    <w:nsid w:val="576747B7"/>
    <w:multiLevelType w:val="hybridMultilevel"/>
    <w:tmpl w:val="E5C8D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796749"/>
    <w:multiLevelType w:val="hybridMultilevel"/>
    <w:tmpl w:val="3E2680DE"/>
    <w:lvl w:ilvl="0" w:tplc="9EE07CB4">
      <w:start w:val="1"/>
      <w:numFmt w:val="bullet"/>
      <w:lvlText w:val=""/>
      <w:lvlJc w:val="left"/>
      <w:pPr>
        <w:ind w:left="436" w:hanging="360"/>
      </w:pPr>
      <w:rPr>
        <w:rFonts w:ascii="Wingdings 2" w:hAnsi="Wingdings 2"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61BD6B67"/>
    <w:multiLevelType w:val="hybridMultilevel"/>
    <w:tmpl w:val="433E37C0"/>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1" w15:restartNumberingAfterBreak="0">
    <w:nsid w:val="71A50BCA"/>
    <w:multiLevelType w:val="hybridMultilevel"/>
    <w:tmpl w:val="5F26C856"/>
    <w:lvl w:ilvl="0" w:tplc="0C1608F0">
      <w:numFmt w:val="bullet"/>
      <w:lvlText w:val="-"/>
      <w:lvlJc w:val="left"/>
      <w:pPr>
        <w:ind w:left="-66" w:hanging="360"/>
      </w:pPr>
      <w:rPr>
        <w:rFonts w:ascii="SassoonPrimaryInfant" w:eastAsia="Times New Roman" w:hAnsi="SassoonPrimaryInfant"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2" w15:restartNumberingAfterBreak="0">
    <w:nsid w:val="7F7D4133"/>
    <w:multiLevelType w:val="hybridMultilevel"/>
    <w:tmpl w:val="F6AA60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10"/>
  </w:num>
  <w:num w:numId="6">
    <w:abstractNumId w:val="7"/>
  </w:num>
  <w:num w:numId="7">
    <w:abstractNumId w:val="12"/>
  </w:num>
  <w:num w:numId="8">
    <w:abstractNumId w:val="4"/>
  </w:num>
  <w:num w:numId="9">
    <w:abstractNumId w:val="8"/>
  </w:num>
  <w:num w:numId="10">
    <w:abstractNumId w:val="11"/>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118"/>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3B"/>
    <w:rsid w:val="00001EEA"/>
    <w:rsid w:val="00011954"/>
    <w:rsid w:val="0001199A"/>
    <w:rsid w:val="00020DC0"/>
    <w:rsid w:val="000216A6"/>
    <w:rsid w:val="000256D6"/>
    <w:rsid w:val="000256E9"/>
    <w:rsid w:val="00030303"/>
    <w:rsid w:val="00032F16"/>
    <w:rsid w:val="00033C09"/>
    <w:rsid w:val="000353F7"/>
    <w:rsid w:val="0003620F"/>
    <w:rsid w:val="000362F2"/>
    <w:rsid w:val="000372DF"/>
    <w:rsid w:val="000402DD"/>
    <w:rsid w:val="00041472"/>
    <w:rsid w:val="0005045A"/>
    <w:rsid w:val="000674E8"/>
    <w:rsid w:val="00077550"/>
    <w:rsid w:val="00086F8C"/>
    <w:rsid w:val="00094E7D"/>
    <w:rsid w:val="00095E20"/>
    <w:rsid w:val="000A6426"/>
    <w:rsid w:val="000B0493"/>
    <w:rsid w:val="000B1887"/>
    <w:rsid w:val="000B1CFF"/>
    <w:rsid w:val="000B3483"/>
    <w:rsid w:val="000B374B"/>
    <w:rsid w:val="000B4697"/>
    <w:rsid w:val="000D0893"/>
    <w:rsid w:val="000E029A"/>
    <w:rsid w:val="000E1727"/>
    <w:rsid w:val="000E3868"/>
    <w:rsid w:val="000E724B"/>
    <w:rsid w:val="000E762E"/>
    <w:rsid w:val="000F1503"/>
    <w:rsid w:val="000F279C"/>
    <w:rsid w:val="000F5A1F"/>
    <w:rsid w:val="001079E5"/>
    <w:rsid w:val="00110564"/>
    <w:rsid w:val="001223AF"/>
    <w:rsid w:val="00125A7B"/>
    <w:rsid w:val="00125DEF"/>
    <w:rsid w:val="001313C3"/>
    <w:rsid w:val="001320C3"/>
    <w:rsid w:val="001332D1"/>
    <w:rsid w:val="0013415A"/>
    <w:rsid w:val="00134516"/>
    <w:rsid w:val="00141EAF"/>
    <w:rsid w:val="00143FCF"/>
    <w:rsid w:val="001440BE"/>
    <w:rsid w:val="001450D9"/>
    <w:rsid w:val="001478C6"/>
    <w:rsid w:val="00147F95"/>
    <w:rsid w:val="001510FB"/>
    <w:rsid w:val="00154443"/>
    <w:rsid w:val="0015567A"/>
    <w:rsid w:val="00156BBA"/>
    <w:rsid w:val="00162C85"/>
    <w:rsid w:val="00163776"/>
    <w:rsid w:val="00164F3B"/>
    <w:rsid w:val="0016556A"/>
    <w:rsid w:val="00174AA4"/>
    <w:rsid w:val="00177A53"/>
    <w:rsid w:val="001801D3"/>
    <w:rsid w:val="001969BA"/>
    <w:rsid w:val="00196C05"/>
    <w:rsid w:val="001A5858"/>
    <w:rsid w:val="001B4086"/>
    <w:rsid w:val="001B75F0"/>
    <w:rsid w:val="001C4C4B"/>
    <w:rsid w:val="001C5159"/>
    <w:rsid w:val="001D7F61"/>
    <w:rsid w:val="001E6AF3"/>
    <w:rsid w:val="001F3242"/>
    <w:rsid w:val="001F449D"/>
    <w:rsid w:val="001F6966"/>
    <w:rsid w:val="001F7297"/>
    <w:rsid w:val="002062F9"/>
    <w:rsid w:val="00206719"/>
    <w:rsid w:val="0021256B"/>
    <w:rsid w:val="00213B97"/>
    <w:rsid w:val="002179C3"/>
    <w:rsid w:val="0022021F"/>
    <w:rsid w:val="002207B2"/>
    <w:rsid w:val="00221BC7"/>
    <w:rsid w:val="00223C48"/>
    <w:rsid w:val="00231072"/>
    <w:rsid w:val="00231C2A"/>
    <w:rsid w:val="0024354E"/>
    <w:rsid w:val="00245DE2"/>
    <w:rsid w:val="00247839"/>
    <w:rsid w:val="002554DE"/>
    <w:rsid w:val="0025607C"/>
    <w:rsid w:val="002567E8"/>
    <w:rsid w:val="00260593"/>
    <w:rsid w:val="002609B0"/>
    <w:rsid w:val="002615DC"/>
    <w:rsid w:val="002629F7"/>
    <w:rsid w:val="00272C3E"/>
    <w:rsid w:val="00273FCD"/>
    <w:rsid w:val="00283A30"/>
    <w:rsid w:val="00285644"/>
    <w:rsid w:val="00290086"/>
    <w:rsid w:val="00293F66"/>
    <w:rsid w:val="002A0841"/>
    <w:rsid w:val="002A1925"/>
    <w:rsid w:val="002A62AE"/>
    <w:rsid w:val="002B26A0"/>
    <w:rsid w:val="002B3D0A"/>
    <w:rsid w:val="002B672F"/>
    <w:rsid w:val="002C2DAD"/>
    <w:rsid w:val="002C3055"/>
    <w:rsid w:val="002C4684"/>
    <w:rsid w:val="002D04C6"/>
    <w:rsid w:val="002D40B3"/>
    <w:rsid w:val="002D4837"/>
    <w:rsid w:val="002D4A40"/>
    <w:rsid w:val="002D4A74"/>
    <w:rsid w:val="002E15B3"/>
    <w:rsid w:val="002E254D"/>
    <w:rsid w:val="002E2C19"/>
    <w:rsid w:val="002E363C"/>
    <w:rsid w:val="002E5731"/>
    <w:rsid w:val="002F1D81"/>
    <w:rsid w:val="003073E3"/>
    <w:rsid w:val="00313CB2"/>
    <w:rsid w:val="00316CD8"/>
    <w:rsid w:val="003228FB"/>
    <w:rsid w:val="0034270D"/>
    <w:rsid w:val="00347710"/>
    <w:rsid w:val="003478DA"/>
    <w:rsid w:val="0035120E"/>
    <w:rsid w:val="003523B5"/>
    <w:rsid w:val="00352B1A"/>
    <w:rsid w:val="00353267"/>
    <w:rsid w:val="00354F67"/>
    <w:rsid w:val="00373BB3"/>
    <w:rsid w:val="00376ECA"/>
    <w:rsid w:val="00381878"/>
    <w:rsid w:val="00393026"/>
    <w:rsid w:val="00393A9C"/>
    <w:rsid w:val="003A092B"/>
    <w:rsid w:val="003A333E"/>
    <w:rsid w:val="003A41A3"/>
    <w:rsid w:val="003A6833"/>
    <w:rsid w:val="003B053B"/>
    <w:rsid w:val="003B11BA"/>
    <w:rsid w:val="003B75E9"/>
    <w:rsid w:val="003C04A2"/>
    <w:rsid w:val="003C71C4"/>
    <w:rsid w:val="003D0CA3"/>
    <w:rsid w:val="003D14BC"/>
    <w:rsid w:val="003D47FE"/>
    <w:rsid w:val="003D4EC2"/>
    <w:rsid w:val="003E4A5E"/>
    <w:rsid w:val="0041073A"/>
    <w:rsid w:val="00415517"/>
    <w:rsid w:val="004227F9"/>
    <w:rsid w:val="004245D0"/>
    <w:rsid w:val="00424AB6"/>
    <w:rsid w:val="00425CCA"/>
    <w:rsid w:val="0042624C"/>
    <w:rsid w:val="004316F9"/>
    <w:rsid w:val="00435524"/>
    <w:rsid w:val="00436E2D"/>
    <w:rsid w:val="00444248"/>
    <w:rsid w:val="00453EF9"/>
    <w:rsid w:val="0045540B"/>
    <w:rsid w:val="004570BA"/>
    <w:rsid w:val="004606EB"/>
    <w:rsid w:val="004611FA"/>
    <w:rsid w:val="00464C2D"/>
    <w:rsid w:val="0047174E"/>
    <w:rsid w:val="00473722"/>
    <w:rsid w:val="004863A9"/>
    <w:rsid w:val="00487F14"/>
    <w:rsid w:val="004907A9"/>
    <w:rsid w:val="00491DD4"/>
    <w:rsid w:val="00494019"/>
    <w:rsid w:val="004A1689"/>
    <w:rsid w:val="004A39BB"/>
    <w:rsid w:val="004A4282"/>
    <w:rsid w:val="004A60A1"/>
    <w:rsid w:val="004B0FB9"/>
    <w:rsid w:val="004B13DE"/>
    <w:rsid w:val="004B2B3D"/>
    <w:rsid w:val="004C2119"/>
    <w:rsid w:val="004C49C8"/>
    <w:rsid w:val="004D008C"/>
    <w:rsid w:val="004D261B"/>
    <w:rsid w:val="004D41BF"/>
    <w:rsid w:val="004D5525"/>
    <w:rsid w:val="004D6EE3"/>
    <w:rsid w:val="004D71F9"/>
    <w:rsid w:val="004E6A7A"/>
    <w:rsid w:val="004E6C3F"/>
    <w:rsid w:val="004F1392"/>
    <w:rsid w:val="004F1E21"/>
    <w:rsid w:val="004F387D"/>
    <w:rsid w:val="004F4AB3"/>
    <w:rsid w:val="004F77DE"/>
    <w:rsid w:val="0052650B"/>
    <w:rsid w:val="00527775"/>
    <w:rsid w:val="005277F7"/>
    <w:rsid w:val="00535CEA"/>
    <w:rsid w:val="0053762C"/>
    <w:rsid w:val="005424B6"/>
    <w:rsid w:val="0054338F"/>
    <w:rsid w:val="00543B5A"/>
    <w:rsid w:val="005447AA"/>
    <w:rsid w:val="00546B92"/>
    <w:rsid w:val="0055357F"/>
    <w:rsid w:val="00554CFD"/>
    <w:rsid w:val="00557F21"/>
    <w:rsid w:val="00563DC9"/>
    <w:rsid w:val="00564DC8"/>
    <w:rsid w:val="005762E0"/>
    <w:rsid w:val="00577E5D"/>
    <w:rsid w:val="005808F8"/>
    <w:rsid w:val="00580AD8"/>
    <w:rsid w:val="00585801"/>
    <w:rsid w:val="00587425"/>
    <w:rsid w:val="00590376"/>
    <w:rsid w:val="00591C93"/>
    <w:rsid w:val="005967C0"/>
    <w:rsid w:val="005A3F61"/>
    <w:rsid w:val="005A4108"/>
    <w:rsid w:val="005A7BDE"/>
    <w:rsid w:val="005B3E14"/>
    <w:rsid w:val="005B4C0E"/>
    <w:rsid w:val="005B7B80"/>
    <w:rsid w:val="005C2084"/>
    <w:rsid w:val="005D2FD3"/>
    <w:rsid w:val="005D3011"/>
    <w:rsid w:val="005E3063"/>
    <w:rsid w:val="005E458A"/>
    <w:rsid w:val="005E4C07"/>
    <w:rsid w:val="005F3FF9"/>
    <w:rsid w:val="005F68AD"/>
    <w:rsid w:val="0060352A"/>
    <w:rsid w:val="006100DA"/>
    <w:rsid w:val="00611E9E"/>
    <w:rsid w:val="0062100F"/>
    <w:rsid w:val="0062203D"/>
    <w:rsid w:val="006220FF"/>
    <w:rsid w:val="00643702"/>
    <w:rsid w:val="0064537B"/>
    <w:rsid w:val="00650DC2"/>
    <w:rsid w:val="006515D9"/>
    <w:rsid w:val="00654401"/>
    <w:rsid w:val="00654BB9"/>
    <w:rsid w:val="00654DA5"/>
    <w:rsid w:val="006552DC"/>
    <w:rsid w:val="00657DC6"/>
    <w:rsid w:val="00660F18"/>
    <w:rsid w:val="006614AE"/>
    <w:rsid w:val="0066295E"/>
    <w:rsid w:val="00667B01"/>
    <w:rsid w:val="00672FEB"/>
    <w:rsid w:val="0067315D"/>
    <w:rsid w:val="00680DBF"/>
    <w:rsid w:val="00685912"/>
    <w:rsid w:val="00685D40"/>
    <w:rsid w:val="00690666"/>
    <w:rsid w:val="006965C7"/>
    <w:rsid w:val="00696656"/>
    <w:rsid w:val="006A2317"/>
    <w:rsid w:val="006B2878"/>
    <w:rsid w:val="006B7F5B"/>
    <w:rsid w:val="006C0F30"/>
    <w:rsid w:val="006C120B"/>
    <w:rsid w:val="006C242A"/>
    <w:rsid w:val="006C3D89"/>
    <w:rsid w:val="006C6CF6"/>
    <w:rsid w:val="006D07EE"/>
    <w:rsid w:val="006D14A2"/>
    <w:rsid w:val="006D22A6"/>
    <w:rsid w:val="006D30F7"/>
    <w:rsid w:val="006D3708"/>
    <w:rsid w:val="006D3E54"/>
    <w:rsid w:val="006D59A6"/>
    <w:rsid w:val="006D5E48"/>
    <w:rsid w:val="006E13C0"/>
    <w:rsid w:val="006E15B9"/>
    <w:rsid w:val="00701636"/>
    <w:rsid w:val="00702D92"/>
    <w:rsid w:val="00705DA0"/>
    <w:rsid w:val="007110F0"/>
    <w:rsid w:val="007116B3"/>
    <w:rsid w:val="00712571"/>
    <w:rsid w:val="0071681E"/>
    <w:rsid w:val="00734B80"/>
    <w:rsid w:val="00736EE0"/>
    <w:rsid w:val="00737ABE"/>
    <w:rsid w:val="00740CF9"/>
    <w:rsid w:val="007414DD"/>
    <w:rsid w:val="00741927"/>
    <w:rsid w:val="00745158"/>
    <w:rsid w:val="00755E72"/>
    <w:rsid w:val="00756C54"/>
    <w:rsid w:val="00762AB6"/>
    <w:rsid w:val="00772552"/>
    <w:rsid w:val="00772EAD"/>
    <w:rsid w:val="00786E48"/>
    <w:rsid w:val="00787C3F"/>
    <w:rsid w:val="007926CD"/>
    <w:rsid w:val="007945E5"/>
    <w:rsid w:val="007A3706"/>
    <w:rsid w:val="007A3BD5"/>
    <w:rsid w:val="007A5A2C"/>
    <w:rsid w:val="007B1AF8"/>
    <w:rsid w:val="007C0033"/>
    <w:rsid w:val="007C3E24"/>
    <w:rsid w:val="007D05C7"/>
    <w:rsid w:val="007D3D9D"/>
    <w:rsid w:val="007E538D"/>
    <w:rsid w:val="007F360A"/>
    <w:rsid w:val="007F3F22"/>
    <w:rsid w:val="007F7018"/>
    <w:rsid w:val="00800AB6"/>
    <w:rsid w:val="00801B38"/>
    <w:rsid w:val="00801BAE"/>
    <w:rsid w:val="008042F6"/>
    <w:rsid w:val="008062BE"/>
    <w:rsid w:val="0080673E"/>
    <w:rsid w:val="00811628"/>
    <w:rsid w:val="00814466"/>
    <w:rsid w:val="00815271"/>
    <w:rsid w:val="008166D5"/>
    <w:rsid w:val="00823786"/>
    <w:rsid w:val="00827E0C"/>
    <w:rsid w:val="00836DAF"/>
    <w:rsid w:val="008420A6"/>
    <w:rsid w:val="008448F0"/>
    <w:rsid w:val="008563D3"/>
    <w:rsid w:val="008602A7"/>
    <w:rsid w:val="008655F8"/>
    <w:rsid w:val="00870611"/>
    <w:rsid w:val="0087657B"/>
    <w:rsid w:val="008869EA"/>
    <w:rsid w:val="00887BB8"/>
    <w:rsid w:val="008925EA"/>
    <w:rsid w:val="008947AF"/>
    <w:rsid w:val="008A0E23"/>
    <w:rsid w:val="008A374B"/>
    <w:rsid w:val="008B3831"/>
    <w:rsid w:val="008C33ED"/>
    <w:rsid w:val="008C419D"/>
    <w:rsid w:val="008C4278"/>
    <w:rsid w:val="008C566B"/>
    <w:rsid w:val="008D0F36"/>
    <w:rsid w:val="008D312D"/>
    <w:rsid w:val="008D4F44"/>
    <w:rsid w:val="008D5042"/>
    <w:rsid w:val="008D7C41"/>
    <w:rsid w:val="008E5A7E"/>
    <w:rsid w:val="008E69EA"/>
    <w:rsid w:val="00906F51"/>
    <w:rsid w:val="0091092A"/>
    <w:rsid w:val="00910F75"/>
    <w:rsid w:val="00914352"/>
    <w:rsid w:val="009210A7"/>
    <w:rsid w:val="00924998"/>
    <w:rsid w:val="00927453"/>
    <w:rsid w:val="0093027B"/>
    <w:rsid w:val="009339CF"/>
    <w:rsid w:val="00935E15"/>
    <w:rsid w:val="00937534"/>
    <w:rsid w:val="009442D7"/>
    <w:rsid w:val="0095441B"/>
    <w:rsid w:val="0096097C"/>
    <w:rsid w:val="0096366E"/>
    <w:rsid w:val="00970811"/>
    <w:rsid w:val="009709AB"/>
    <w:rsid w:val="0097237F"/>
    <w:rsid w:val="00972B9C"/>
    <w:rsid w:val="00975140"/>
    <w:rsid w:val="009806DA"/>
    <w:rsid w:val="009901CA"/>
    <w:rsid w:val="00993C37"/>
    <w:rsid w:val="009A1526"/>
    <w:rsid w:val="009A4B93"/>
    <w:rsid w:val="009A68F4"/>
    <w:rsid w:val="009A71BA"/>
    <w:rsid w:val="009B163D"/>
    <w:rsid w:val="009B19C3"/>
    <w:rsid w:val="009B33FC"/>
    <w:rsid w:val="009B5FBC"/>
    <w:rsid w:val="009B7926"/>
    <w:rsid w:val="009C1EB1"/>
    <w:rsid w:val="009C42D1"/>
    <w:rsid w:val="009C4E04"/>
    <w:rsid w:val="009C740C"/>
    <w:rsid w:val="009D1210"/>
    <w:rsid w:val="009D318E"/>
    <w:rsid w:val="009D59C1"/>
    <w:rsid w:val="009D7259"/>
    <w:rsid w:val="009E0443"/>
    <w:rsid w:val="009E6F21"/>
    <w:rsid w:val="009F6583"/>
    <w:rsid w:val="00A03363"/>
    <w:rsid w:val="00A05327"/>
    <w:rsid w:val="00A062DB"/>
    <w:rsid w:val="00A24169"/>
    <w:rsid w:val="00A2618F"/>
    <w:rsid w:val="00A34C88"/>
    <w:rsid w:val="00A37875"/>
    <w:rsid w:val="00A41C09"/>
    <w:rsid w:val="00A42006"/>
    <w:rsid w:val="00A53CEB"/>
    <w:rsid w:val="00A60618"/>
    <w:rsid w:val="00A62467"/>
    <w:rsid w:val="00A67764"/>
    <w:rsid w:val="00A71084"/>
    <w:rsid w:val="00A7363E"/>
    <w:rsid w:val="00A80312"/>
    <w:rsid w:val="00A93F34"/>
    <w:rsid w:val="00A945FD"/>
    <w:rsid w:val="00A95AFC"/>
    <w:rsid w:val="00A966F7"/>
    <w:rsid w:val="00AA0750"/>
    <w:rsid w:val="00AA0AD9"/>
    <w:rsid w:val="00AC0462"/>
    <w:rsid w:val="00AC257A"/>
    <w:rsid w:val="00AC69AD"/>
    <w:rsid w:val="00AE1BDB"/>
    <w:rsid w:val="00AE4077"/>
    <w:rsid w:val="00AE4245"/>
    <w:rsid w:val="00AF3AD5"/>
    <w:rsid w:val="00AF54C8"/>
    <w:rsid w:val="00AF676C"/>
    <w:rsid w:val="00B014B8"/>
    <w:rsid w:val="00B03EE4"/>
    <w:rsid w:val="00B05824"/>
    <w:rsid w:val="00B06678"/>
    <w:rsid w:val="00B06A38"/>
    <w:rsid w:val="00B1060F"/>
    <w:rsid w:val="00B16ECA"/>
    <w:rsid w:val="00B2091A"/>
    <w:rsid w:val="00B20D4C"/>
    <w:rsid w:val="00B30C51"/>
    <w:rsid w:val="00B34495"/>
    <w:rsid w:val="00B40C07"/>
    <w:rsid w:val="00B42AC5"/>
    <w:rsid w:val="00B42F6D"/>
    <w:rsid w:val="00B43594"/>
    <w:rsid w:val="00B47857"/>
    <w:rsid w:val="00B5077A"/>
    <w:rsid w:val="00B70EF9"/>
    <w:rsid w:val="00B73ABD"/>
    <w:rsid w:val="00B74DA7"/>
    <w:rsid w:val="00B80A1B"/>
    <w:rsid w:val="00B8792C"/>
    <w:rsid w:val="00B90202"/>
    <w:rsid w:val="00B955A3"/>
    <w:rsid w:val="00B962F2"/>
    <w:rsid w:val="00BA5C6F"/>
    <w:rsid w:val="00BB5C51"/>
    <w:rsid w:val="00BC1ED4"/>
    <w:rsid w:val="00BD01BF"/>
    <w:rsid w:val="00BD35A4"/>
    <w:rsid w:val="00BD4ECE"/>
    <w:rsid w:val="00BE0685"/>
    <w:rsid w:val="00BE44DF"/>
    <w:rsid w:val="00BE6CB2"/>
    <w:rsid w:val="00BF269A"/>
    <w:rsid w:val="00BF41F3"/>
    <w:rsid w:val="00BF4551"/>
    <w:rsid w:val="00BF56AA"/>
    <w:rsid w:val="00C01D6E"/>
    <w:rsid w:val="00C022FB"/>
    <w:rsid w:val="00C037CB"/>
    <w:rsid w:val="00C042B3"/>
    <w:rsid w:val="00C05B04"/>
    <w:rsid w:val="00C23B8C"/>
    <w:rsid w:val="00C258A6"/>
    <w:rsid w:val="00C34E2C"/>
    <w:rsid w:val="00C365A6"/>
    <w:rsid w:val="00C3723F"/>
    <w:rsid w:val="00C37CDC"/>
    <w:rsid w:val="00C41DE5"/>
    <w:rsid w:val="00C430C4"/>
    <w:rsid w:val="00C442B5"/>
    <w:rsid w:val="00C44D90"/>
    <w:rsid w:val="00C45E48"/>
    <w:rsid w:val="00C461F9"/>
    <w:rsid w:val="00C50CBB"/>
    <w:rsid w:val="00C56D52"/>
    <w:rsid w:val="00C66458"/>
    <w:rsid w:val="00C71E69"/>
    <w:rsid w:val="00C720C1"/>
    <w:rsid w:val="00C7425B"/>
    <w:rsid w:val="00C77403"/>
    <w:rsid w:val="00C84758"/>
    <w:rsid w:val="00C86A0E"/>
    <w:rsid w:val="00C936FE"/>
    <w:rsid w:val="00C95045"/>
    <w:rsid w:val="00C96119"/>
    <w:rsid w:val="00C962C8"/>
    <w:rsid w:val="00CA2031"/>
    <w:rsid w:val="00CA2EF7"/>
    <w:rsid w:val="00CA6F28"/>
    <w:rsid w:val="00CB2E3C"/>
    <w:rsid w:val="00CB32DC"/>
    <w:rsid w:val="00CB6D4D"/>
    <w:rsid w:val="00CB7874"/>
    <w:rsid w:val="00CC1FE1"/>
    <w:rsid w:val="00CC4033"/>
    <w:rsid w:val="00CC491C"/>
    <w:rsid w:val="00CC553B"/>
    <w:rsid w:val="00CC6118"/>
    <w:rsid w:val="00CD366F"/>
    <w:rsid w:val="00CD3C32"/>
    <w:rsid w:val="00CE1772"/>
    <w:rsid w:val="00CE5F37"/>
    <w:rsid w:val="00CF0FDB"/>
    <w:rsid w:val="00CF4E7C"/>
    <w:rsid w:val="00CF6FC3"/>
    <w:rsid w:val="00CF7EC2"/>
    <w:rsid w:val="00D01C6E"/>
    <w:rsid w:val="00D03051"/>
    <w:rsid w:val="00D044EC"/>
    <w:rsid w:val="00D0789C"/>
    <w:rsid w:val="00D10A0A"/>
    <w:rsid w:val="00D153F6"/>
    <w:rsid w:val="00D16B89"/>
    <w:rsid w:val="00D25A72"/>
    <w:rsid w:val="00D324AB"/>
    <w:rsid w:val="00D36091"/>
    <w:rsid w:val="00D42169"/>
    <w:rsid w:val="00D51748"/>
    <w:rsid w:val="00D534E8"/>
    <w:rsid w:val="00D55B87"/>
    <w:rsid w:val="00D63FD2"/>
    <w:rsid w:val="00D66133"/>
    <w:rsid w:val="00D74F0A"/>
    <w:rsid w:val="00D76D0D"/>
    <w:rsid w:val="00D826A6"/>
    <w:rsid w:val="00D82BE4"/>
    <w:rsid w:val="00D87C4B"/>
    <w:rsid w:val="00D9712A"/>
    <w:rsid w:val="00DA0F5E"/>
    <w:rsid w:val="00DA774A"/>
    <w:rsid w:val="00DB2E7E"/>
    <w:rsid w:val="00DB67EB"/>
    <w:rsid w:val="00DB7810"/>
    <w:rsid w:val="00DC6A46"/>
    <w:rsid w:val="00DD3F6F"/>
    <w:rsid w:val="00DD529B"/>
    <w:rsid w:val="00DE0734"/>
    <w:rsid w:val="00DE0C94"/>
    <w:rsid w:val="00DE580C"/>
    <w:rsid w:val="00DF67E9"/>
    <w:rsid w:val="00DF76B1"/>
    <w:rsid w:val="00E009F0"/>
    <w:rsid w:val="00E01D99"/>
    <w:rsid w:val="00E03282"/>
    <w:rsid w:val="00E12042"/>
    <w:rsid w:val="00E13AF1"/>
    <w:rsid w:val="00E252C9"/>
    <w:rsid w:val="00E274A0"/>
    <w:rsid w:val="00E3257E"/>
    <w:rsid w:val="00E33859"/>
    <w:rsid w:val="00E41D54"/>
    <w:rsid w:val="00E4285F"/>
    <w:rsid w:val="00E442D5"/>
    <w:rsid w:val="00E6706F"/>
    <w:rsid w:val="00E71033"/>
    <w:rsid w:val="00E764DC"/>
    <w:rsid w:val="00E901AF"/>
    <w:rsid w:val="00E90C3A"/>
    <w:rsid w:val="00E91166"/>
    <w:rsid w:val="00E9191B"/>
    <w:rsid w:val="00E960EC"/>
    <w:rsid w:val="00E97813"/>
    <w:rsid w:val="00EB180C"/>
    <w:rsid w:val="00EB3A9F"/>
    <w:rsid w:val="00EB4E4A"/>
    <w:rsid w:val="00EB5387"/>
    <w:rsid w:val="00EB6DFE"/>
    <w:rsid w:val="00EB7307"/>
    <w:rsid w:val="00EC43F1"/>
    <w:rsid w:val="00ED0704"/>
    <w:rsid w:val="00ED3B73"/>
    <w:rsid w:val="00EE0CC9"/>
    <w:rsid w:val="00EE4BCF"/>
    <w:rsid w:val="00EF7C93"/>
    <w:rsid w:val="00F03D43"/>
    <w:rsid w:val="00F040DC"/>
    <w:rsid w:val="00F06F22"/>
    <w:rsid w:val="00F07126"/>
    <w:rsid w:val="00F07678"/>
    <w:rsid w:val="00F12FC5"/>
    <w:rsid w:val="00F172CE"/>
    <w:rsid w:val="00F22332"/>
    <w:rsid w:val="00F321FA"/>
    <w:rsid w:val="00F3224D"/>
    <w:rsid w:val="00F32534"/>
    <w:rsid w:val="00F4297B"/>
    <w:rsid w:val="00F531B1"/>
    <w:rsid w:val="00F55702"/>
    <w:rsid w:val="00F623E4"/>
    <w:rsid w:val="00F672B3"/>
    <w:rsid w:val="00F722D9"/>
    <w:rsid w:val="00F75C55"/>
    <w:rsid w:val="00F810D3"/>
    <w:rsid w:val="00F823AD"/>
    <w:rsid w:val="00F85D2D"/>
    <w:rsid w:val="00F9114E"/>
    <w:rsid w:val="00F97552"/>
    <w:rsid w:val="00FA12B1"/>
    <w:rsid w:val="00FA255F"/>
    <w:rsid w:val="00FA3BDE"/>
    <w:rsid w:val="00FA487D"/>
    <w:rsid w:val="00FA5C4D"/>
    <w:rsid w:val="00FA7C30"/>
    <w:rsid w:val="00FB3A94"/>
    <w:rsid w:val="00FB5B7D"/>
    <w:rsid w:val="00FB6AB2"/>
    <w:rsid w:val="00FC58DC"/>
    <w:rsid w:val="00FD079A"/>
    <w:rsid w:val="00FD46B4"/>
    <w:rsid w:val="00FD4A3D"/>
    <w:rsid w:val="00FE4385"/>
    <w:rsid w:val="00FF6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D6D62F0-4AF6-497E-BBE6-301E3BD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G Times" w:hAnsi="CG Times"/>
      <w:snapToGrid w:val="0"/>
      <w:sz w:val="24"/>
      <w:lang w:eastAsia="en-US"/>
    </w:rPr>
  </w:style>
  <w:style w:type="paragraph" w:styleId="Heading1">
    <w:name w:val="heading 1"/>
    <w:basedOn w:val="Normal"/>
    <w:next w:val="Normal"/>
    <w:qFormat/>
    <w:pPr>
      <w:keepNext/>
      <w:tabs>
        <w:tab w:val="left" w:pos="-720"/>
      </w:tabs>
      <w:suppressAutoHyphens/>
      <w:ind w:right="1023"/>
      <w:jc w:val="center"/>
      <w:outlineLvl w:val="0"/>
    </w:pPr>
    <w:rPr>
      <w:rFonts w:ascii="Times New Roman" w:hAnsi="Times New Roman"/>
      <w:b/>
      <w:spacing w:val="-3"/>
      <w:u w:val="single"/>
    </w:rPr>
  </w:style>
  <w:style w:type="paragraph" w:styleId="Heading2">
    <w:name w:val="heading 2"/>
    <w:basedOn w:val="Normal"/>
    <w:next w:val="Normal"/>
    <w:qFormat/>
    <w:pPr>
      <w:keepNext/>
      <w:tabs>
        <w:tab w:val="left" w:pos="-720"/>
      </w:tabs>
      <w:suppressAutoHyphens/>
      <w:ind w:left="965" w:right="1023"/>
      <w:jc w:val="both"/>
      <w:outlineLvl w:val="1"/>
    </w:pPr>
    <w:rPr>
      <w:rFonts w:ascii="Times New Roman" w:hAnsi="Times New Roman"/>
      <w:b/>
      <w:spacing w:val="-3"/>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30C51"/>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semiHidden/>
    <w:unhideWhenUsed/>
    <w:qFormat/>
    <w:rsid w:val="007D05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720"/>
      </w:tabs>
      <w:suppressAutoHyphens/>
      <w:ind w:left="993" w:right="1023"/>
      <w:jc w:val="both"/>
    </w:pPr>
    <w:rPr>
      <w:rFonts w:ascii="Times New Roman" w:hAnsi="Times New Roman"/>
      <w:spacing w:val="-3"/>
    </w:rPr>
  </w:style>
  <w:style w:type="character" w:styleId="Hyperlink">
    <w:name w:val="Hyperlink"/>
    <w:rPr>
      <w:color w:val="0000FF"/>
      <w:u w:val="single"/>
    </w:rPr>
  </w:style>
  <w:style w:type="paragraph" w:styleId="BodyText">
    <w:name w:val="Body Text"/>
    <w:basedOn w:val="Normal"/>
    <w:pPr>
      <w:widowControl/>
      <w:jc w:val="both"/>
    </w:pPr>
    <w:rPr>
      <w:rFonts w:ascii="Times New Roman" w:hAnsi="Times New Roman"/>
      <w:snapToGrid/>
      <w:spacing w:val="-3"/>
    </w:rPr>
  </w:style>
  <w:style w:type="paragraph" w:styleId="BodyTextIndent">
    <w:name w:val="Body Text Indent"/>
    <w:basedOn w:val="Normal"/>
    <w:pPr>
      <w:tabs>
        <w:tab w:val="left" w:pos="284"/>
      </w:tabs>
      <w:ind w:left="284"/>
    </w:pPr>
  </w:style>
  <w:style w:type="character" w:styleId="FollowedHyperlink">
    <w:name w:val="FollowedHyperlink"/>
    <w:rsid w:val="005447AA"/>
    <w:rPr>
      <w:color w:val="606420"/>
      <w:u w:val="single"/>
    </w:rPr>
  </w:style>
  <w:style w:type="character" w:customStyle="1" w:styleId="Heading4Char">
    <w:name w:val="Heading 4 Char"/>
    <w:basedOn w:val="DefaultParagraphFont"/>
    <w:link w:val="Heading4"/>
    <w:semiHidden/>
    <w:rsid w:val="00B30C51"/>
    <w:rPr>
      <w:rFonts w:asciiTheme="minorHAnsi" w:eastAsiaTheme="minorEastAsia" w:hAnsiTheme="minorHAnsi" w:cstheme="minorBidi"/>
      <w:b/>
      <w:bCs/>
      <w:snapToGrid w:val="0"/>
      <w:sz w:val="28"/>
      <w:szCs w:val="28"/>
      <w:lang w:eastAsia="en-US"/>
    </w:rPr>
  </w:style>
  <w:style w:type="paragraph" w:styleId="BalloonText">
    <w:name w:val="Balloon Text"/>
    <w:basedOn w:val="Normal"/>
    <w:link w:val="BalloonTextChar"/>
    <w:rsid w:val="004F4AB3"/>
    <w:rPr>
      <w:rFonts w:ascii="Tahoma" w:hAnsi="Tahoma" w:cs="Tahoma"/>
      <w:sz w:val="16"/>
      <w:szCs w:val="16"/>
    </w:rPr>
  </w:style>
  <w:style w:type="character" w:customStyle="1" w:styleId="BalloonTextChar">
    <w:name w:val="Balloon Text Char"/>
    <w:basedOn w:val="DefaultParagraphFont"/>
    <w:link w:val="BalloonText"/>
    <w:rsid w:val="004F4AB3"/>
    <w:rPr>
      <w:rFonts w:ascii="Tahoma" w:hAnsi="Tahoma" w:cs="Tahoma"/>
      <w:snapToGrid w:val="0"/>
      <w:sz w:val="16"/>
      <w:szCs w:val="16"/>
      <w:lang w:eastAsia="en-US"/>
    </w:rPr>
  </w:style>
  <w:style w:type="paragraph" w:styleId="ListParagraph">
    <w:name w:val="List Paragraph"/>
    <w:basedOn w:val="Normal"/>
    <w:uiPriority w:val="34"/>
    <w:qFormat/>
    <w:rsid w:val="000216A6"/>
    <w:pPr>
      <w:ind w:left="720"/>
      <w:contextualSpacing/>
    </w:pPr>
  </w:style>
  <w:style w:type="character" w:customStyle="1" w:styleId="FooterChar">
    <w:name w:val="Footer Char"/>
    <w:basedOn w:val="DefaultParagraphFont"/>
    <w:link w:val="Footer"/>
    <w:uiPriority w:val="99"/>
    <w:rsid w:val="007C0033"/>
    <w:rPr>
      <w:rFonts w:ascii="CG Times" w:hAnsi="CG Times"/>
      <w:snapToGrid w:val="0"/>
      <w:sz w:val="24"/>
      <w:lang w:eastAsia="en-US"/>
    </w:rPr>
  </w:style>
  <w:style w:type="table" w:styleId="TableGrid">
    <w:name w:val="Table Grid"/>
    <w:basedOn w:val="TableNormal"/>
    <w:uiPriority w:val="59"/>
    <w:rsid w:val="00453EF9"/>
    <w:pPr>
      <w:spacing w:afterAutospacing="1"/>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14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7D05C7"/>
    <w:rPr>
      <w:rFonts w:asciiTheme="majorHAnsi" w:eastAsiaTheme="majorEastAsia" w:hAnsiTheme="majorHAnsi" w:cstheme="majorBidi"/>
      <w:i/>
      <w:iCs/>
      <w:snapToGrid w:val="0"/>
      <w:color w:val="243F60" w:themeColor="accent1" w:themeShade="7F"/>
      <w:sz w:val="24"/>
      <w:lang w:eastAsia="en-US"/>
    </w:rPr>
  </w:style>
  <w:style w:type="table" w:customStyle="1" w:styleId="TableGrid2">
    <w:name w:val="Table Grid2"/>
    <w:basedOn w:val="TableNormal"/>
    <w:next w:val="TableGrid"/>
    <w:uiPriority w:val="59"/>
    <w:rsid w:val="007D0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142651">
      <w:bodyDiv w:val="1"/>
      <w:marLeft w:val="0"/>
      <w:marRight w:val="0"/>
      <w:marTop w:val="0"/>
      <w:marBottom w:val="0"/>
      <w:divBdr>
        <w:top w:val="none" w:sz="0" w:space="0" w:color="auto"/>
        <w:left w:val="none" w:sz="0" w:space="0" w:color="auto"/>
        <w:bottom w:val="none" w:sz="0" w:space="0" w:color="auto"/>
        <w:right w:val="none" w:sz="0" w:space="0" w:color="auto"/>
      </w:divBdr>
    </w:div>
    <w:div w:id="843975200">
      <w:bodyDiv w:val="1"/>
      <w:marLeft w:val="0"/>
      <w:marRight w:val="0"/>
      <w:marTop w:val="0"/>
      <w:marBottom w:val="0"/>
      <w:divBdr>
        <w:top w:val="none" w:sz="0" w:space="0" w:color="auto"/>
        <w:left w:val="none" w:sz="0" w:space="0" w:color="auto"/>
        <w:bottom w:val="none" w:sz="0" w:space="0" w:color="auto"/>
        <w:right w:val="none" w:sz="0" w:space="0" w:color="auto"/>
      </w:divBdr>
    </w:div>
    <w:div w:id="1036809707">
      <w:bodyDiv w:val="1"/>
      <w:marLeft w:val="0"/>
      <w:marRight w:val="0"/>
      <w:marTop w:val="0"/>
      <w:marBottom w:val="0"/>
      <w:divBdr>
        <w:top w:val="none" w:sz="0" w:space="0" w:color="auto"/>
        <w:left w:val="none" w:sz="0" w:space="0" w:color="auto"/>
        <w:bottom w:val="none" w:sz="0" w:space="0" w:color="auto"/>
        <w:right w:val="none" w:sz="0" w:space="0" w:color="auto"/>
      </w:divBdr>
    </w:div>
    <w:div w:id="1312637312">
      <w:bodyDiv w:val="1"/>
      <w:marLeft w:val="0"/>
      <w:marRight w:val="0"/>
      <w:marTop w:val="0"/>
      <w:marBottom w:val="0"/>
      <w:divBdr>
        <w:top w:val="none" w:sz="0" w:space="0" w:color="auto"/>
        <w:left w:val="none" w:sz="0" w:space="0" w:color="auto"/>
        <w:bottom w:val="none" w:sz="0" w:space="0" w:color="auto"/>
        <w:right w:val="none" w:sz="0" w:space="0" w:color="auto"/>
      </w:divBdr>
    </w:div>
    <w:div w:id="2070108124">
      <w:bodyDiv w:val="1"/>
      <w:marLeft w:val="0"/>
      <w:marRight w:val="0"/>
      <w:marTop w:val="0"/>
      <w:marBottom w:val="0"/>
      <w:divBdr>
        <w:top w:val="none" w:sz="0" w:space="0" w:color="auto"/>
        <w:left w:val="none" w:sz="0" w:space="0" w:color="auto"/>
        <w:bottom w:val="none" w:sz="0" w:space="0" w:color="auto"/>
        <w:right w:val="none" w:sz="0" w:space="0" w:color="auto"/>
      </w:divBdr>
      <w:divsChild>
        <w:div w:id="1916353440">
          <w:marLeft w:val="336"/>
          <w:marRight w:val="0"/>
          <w:marTop w:val="120"/>
          <w:marBottom w:val="312"/>
          <w:divBdr>
            <w:top w:val="none" w:sz="0" w:space="0" w:color="auto"/>
            <w:left w:val="none" w:sz="0" w:space="0" w:color="auto"/>
            <w:bottom w:val="none" w:sz="0" w:space="0" w:color="auto"/>
            <w:right w:val="none" w:sz="0" w:space="0" w:color="auto"/>
          </w:divBdr>
          <w:divsChild>
            <w:div w:id="147863766">
              <w:marLeft w:val="0"/>
              <w:marRight w:val="0"/>
              <w:marTop w:val="0"/>
              <w:marBottom w:val="0"/>
              <w:divBdr>
                <w:top w:val="single" w:sz="6" w:space="0" w:color="CCCCCC"/>
                <w:left w:val="single" w:sz="6" w:space="0" w:color="CCCCCC"/>
                <w:bottom w:val="single" w:sz="6" w:space="0" w:color="CCCCCC"/>
                <w:right w:val="single" w:sz="6" w:space="0" w:color="CCCCCC"/>
              </w:divBdr>
              <w:divsChild>
                <w:div w:id="21129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jys.org.uk" TargetMode="External"/><Relationship Id="rId2" Type="http://schemas.openxmlformats.org/officeDocument/2006/relationships/hyperlink" Target="http://WWW.JESSIEYOUGHUSBAND.W-SUSSEX.SCH.UK" TargetMode="External"/><Relationship Id="rId1" Type="http://schemas.openxmlformats.org/officeDocument/2006/relationships/image" Target="media/image1.jpeg"/><Relationship Id="rId5" Type="http://schemas.openxmlformats.org/officeDocument/2006/relationships/image" Target="media/image2.wmf"/><Relationship Id="rId4" Type="http://schemas.openxmlformats.org/officeDocument/2006/relationships/hyperlink" Target="mailto:office@jy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DMP0RPL8\School%20headed%20paper%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6F86F-D579-4F70-90CE-06C41124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headed paper 2013</Template>
  <TotalTime>260</TotalTime>
  <Pages>2</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School headed paper [doc]</vt:lpstr>
    </vt:vector>
  </TitlesOfParts>
  <Company>West Sussex County Council</Company>
  <LinksUpToDate>false</LinksUpToDate>
  <CharactersWithSpaces>3196</CharactersWithSpaces>
  <SharedDoc>false</SharedDoc>
  <HLinks>
    <vt:vector size="6" baseType="variant">
      <vt:variant>
        <vt:i4>7667750</vt:i4>
      </vt:variant>
      <vt:variant>
        <vt:i4>3</vt:i4>
      </vt:variant>
      <vt:variant>
        <vt:i4>0</vt:i4>
      </vt:variant>
      <vt:variant>
        <vt:i4>5</vt:i4>
      </vt:variant>
      <vt:variant>
        <vt:lpwstr>http://www.jessieyounghusband.w-sussex.sch.uk/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headed paper [doc]</dc:title>
  <dc:creator>head</dc:creator>
  <cp:lastModifiedBy>Paul Neaves</cp:lastModifiedBy>
  <cp:revision>3</cp:revision>
  <cp:lastPrinted>2018-09-14T08:56:00Z</cp:lastPrinted>
  <dcterms:created xsi:type="dcterms:W3CDTF">2021-10-12T12:15:00Z</dcterms:created>
  <dcterms:modified xsi:type="dcterms:W3CDTF">2022-09-28T11:50:00Z</dcterms:modified>
</cp:coreProperties>
</file>